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2BFBE" w14:textId="03F89BD1" w:rsidR="00B61391" w:rsidRPr="00F02604" w:rsidRDefault="0027541A" w:rsidP="00F02604">
      <w:pPr>
        <w:jc w:val="center"/>
        <w:rPr>
          <w:rFonts w:ascii="David" w:hAnsi="David" w:cs="David"/>
          <w:b/>
          <w:bCs/>
          <w:sz w:val="28"/>
          <w:szCs w:val="28"/>
        </w:rPr>
      </w:pPr>
      <w:r w:rsidRPr="00040D7B">
        <w:rPr>
          <w:rFonts w:ascii="David" w:hAnsi="David" w:cs="David"/>
          <w:b/>
          <w:bCs/>
          <w:sz w:val="28"/>
          <w:szCs w:val="28"/>
          <w:rtl/>
        </w:rPr>
        <w:t>שאלון אישי לעובד – סגל נלווה</w:t>
      </w:r>
    </w:p>
    <w:tbl>
      <w:tblPr>
        <w:tblStyle w:val="af5"/>
        <w:bidiVisual/>
        <w:tblW w:w="0" w:type="auto"/>
        <w:tblInd w:w="705" w:type="dxa"/>
        <w:tblLook w:val="04A0" w:firstRow="1" w:lastRow="0" w:firstColumn="1" w:lastColumn="0" w:noHBand="0" w:noVBand="1"/>
      </w:tblPr>
      <w:tblGrid>
        <w:gridCol w:w="1660"/>
        <w:gridCol w:w="2017"/>
        <w:gridCol w:w="2126"/>
        <w:gridCol w:w="2126"/>
      </w:tblGrid>
      <w:tr w:rsidR="00FC4C12" w14:paraId="39854E36" w14:textId="77777777" w:rsidTr="00B61391">
        <w:tc>
          <w:tcPr>
            <w:tcW w:w="1660" w:type="dxa"/>
            <w:shd w:val="clear" w:color="auto" w:fill="F2F2F2" w:themeFill="background1" w:themeFillShade="F2"/>
          </w:tcPr>
          <w:p w14:paraId="71D93E6F" w14:textId="7498DCAF" w:rsidR="00FC4C12" w:rsidRDefault="00FC4C12" w:rsidP="0027541A">
            <w:pPr>
              <w:tabs>
                <w:tab w:val="left" w:pos="6465"/>
              </w:tabs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פקולטה/יחידה</w:t>
            </w:r>
          </w:p>
        </w:tc>
        <w:tc>
          <w:tcPr>
            <w:tcW w:w="2017" w:type="dxa"/>
            <w:shd w:val="clear" w:color="auto" w:fill="F2F2F2" w:themeFill="background1" w:themeFillShade="F2"/>
          </w:tcPr>
          <w:p w14:paraId="363D2AC6" w14:textId="01ED4FE7" w:rsidR="00FC4C12" w:rsidRDefault="00FC4C12" w:rsidP="0027541A">
            <w:pPr>
              <w:tabs>
                <w:tab w:val="left" w:pos="6465"/>
              </w:tabs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מתאריך 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39ED0E8" w14:textId="4E48A4C3" w:rsidR="00FC4C12" w:rsidRDefault="00B61391" w:rsidP="0027541A">
            <w:pPr>
              <w:tabs>
                <w:tab w:val="left" w:pos="6465"/>
              </w:tabs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סעיף משני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5EC15275" w14:textId="23E853DC" w:rsidR="00FC4C12" w:rsidRDefault="00B61391" w:rsidP="0027541A">
            <w:pPr>
              <w:tabs>
                <w:tab w:val="left" w:pos="6465"/>
              </w:tabs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סעיף תקציבי</w:t>
            </w:r>
          </w:p>
        </w:tc>
      </w:tr>
      <w:tr w:rsidR="00FC4C12" w14:paraId="3A94C443" w14:textId="77777777" w:rsidTr="00B61391">
        <w:tc>
          <w:tcPr>
            <w:tcW w:w="1660" w:type="dxa"/>
          </w:tcPr>
          <w:p w14:paraId="4A16432F" w14:textId="77777777" w:rsidR="00FC4C12" w:rsidRDefault="00FC4C12" w:rsidP="0027541A">
            <w:pPr>
              <w:tabs>
                <w:tab w:val="left" w:pos="6465"/>
              </w:tabs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7" w:type="dxa"/>
          </w:tcPr>
          <w:p w14:paraId="531C4C8C" w14:textId="77777777" w:rsidR="00FC4C12" w:rsidRDefault="00FC4C12" w:rsidP="0027541A">
            <w:pPr>
              <w:tabs>
                <w:tab w:val="left" w:pos="6465"/>
              </w:tabs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7FB174F7" w14:textId="77777777" w:rsidR="00FC4C12" w:rsidRDefault="00FC4C12" w:rsidP="0027541A">
            <w:pPr>
              <w:tabs>
                <w:tab w:val="left" w:pos="6465"/>
              </w:tabs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55E12D54" w14:textId="77777777" w:rsidR="00FC4C12" w:rsidRDefault="00FC4C12" w:rsidP="0027541A">
            <w:pPr>
              <w:tabs>
                <w:tab w:val="left" w:pos="6465"/>
              </w:tabs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</w:tr>
    </w:tbl>
    <w:p w14:paraId="59016821" w14:textId="77777777" w:rsidR="00EF7B1C" w:rsidRPr="00906F51" w:rsidRDefault="00EF7B1C" w:rsidP="008A286E">
      <w:pPr>
        <w:tabs>
          <w:tab w:val="left" w:pos="6465"/>
        </w:tabs>
        <w:bidi/>
        <w:spacing w:line="276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72CC7C3A" w14:textId="3CC3954B" w:rsidR="00F34B64" w:rsidRPr="00F34B64" w:rsidRDefault="0027541A" w:rsidP="008A286E">
      <w:pPr>
        <w:pStyle w:val="a7"/>
        <w:numPr>
          <w:ilvl w:val="0"/>
          <w:numId w:val="13"/>
        </w:numPr>
        <w:tabs>
          <w:tab w:val="left" w:pos="6465"/>
        </w:tabs>
        <w:rPr>
          <w:rFonts w:ascii="David" w:hAnsi="David" w:cs="David"/>
          <w:b/>
          <w:bCs/>
          <w:sz w:val="20"/>
          <w:szCs w:val="20"/>
          <w:rtl/>
        </w:rPr>
      </w:pPr>
      <w:r w:rsidRPr="00B61391">
        <w:rPr>
          <w:rFonts w:ascii="David" w:hAnsi="David" w:cs="David" w:hint="cs"/>
          <w:b/>
          <w:bCs/>
          <w:sz w:val="20"/>
          <w:szCs w:val="20"/>
          <w:rtl/>
        </w:rPr>
        <w:t>פרטים אישיים</w:t>
      </w:r>
    </w:p>
    <w:tbl>
      <w:tblPr>
        <w:tblStyle w:val="af5"/>
        <w:bidiVisual/>
        <w:tblW w:w="9487" w:type="dxa"/>
        <w:tblInd w:w="604" w:type="dxa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27541A" w:rsidRPr="00906F51" w14:paraId="58B30DA7" w14:textId="77777777" w:rsidTr="00B61391">
        <w:tc>
          <w:tcPr>
            <w:tcW w:w="2371" w:type="dxa"/>
            <w:shd w:val="clear" w:color="auto" w:fill="F2F2F2" w:themeFill="background1" w:themeFillShade="F2"/>
          </w:tcPr>
          <w:p w14:paraId="6B81A762" w14:textId="4C0D7E28" w:rsidR="0027541A" w:rsidRPr="00906F51" w:rsidRDefault="0027541A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proofErr w:type="spellStart"/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ת.זהות</w:t>
            </w:r>
            <w:proofErr w:type="spellEnd"/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/דרכון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67FF3E08" w14:textId="1119F394" w:rsidR="0027541A" w:rsidRPr="00906F51" w:rsidRDefault="0027541A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משפחה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45FB943E" w14:textId="67301F2D" w:rsidR="0027541A" w:rsidRPr="00906F51" w:rsidRDefault="0027541A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פרטי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5F72F878" w14:textId="07012A32" w:rsidR="0027541A" w:rsidRPr="00906F51" w:rsidRDefault="0027541A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האב</w:t>
            </w:r>
          </w:p>
        </w:tc>
      </w:tr>
      <w:tr w:rsidR="0027541A" w:rsidRPr="00906F51" w14:paraId="0D95AA8A" w14:textId="77777777" w:rsidTr="00B61391">
        <w:tc>
          <w:tcPr>
            <w:tcW w:w="2371" w:type="dxa"/>
          </w:tcPr>
          <w:p w14:paraId="681F9562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1EB2C904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4BD64DF5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77798FFC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27541A" w:rsidRPr="00906F51" w14:paraId="408E8B01" w14:textId="77777777" w:rsidTr="00B61391">
        <w:tc>
          <w:tcPr>
            <w:tcW w:w="2371" w:type="dxa"/>
            <w:shd w:val="clear" w:color="auto" w:fill="F2F2F2" w:themeFill="background1" w:themeFillShade="F2"/>
          </w:tcPr>
          <w:p w14:paraId="41BC2A81" w14:textId="64027CF6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באותיות לטיניות </w:t>
            </w:r>
          </w:p>
        </w:tc>
        <w:tc>
          <w:tcPr>
            <w:tcW w:w="2372" w:type="dxa"/>
          </w:tcPr>
          <w:p w14:paraId="6AB75D72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1788BC4D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73ACA04C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p w14:paraId="0CCB2BD5" w14:textId="77777777" w:rsidR="0027541A" w:rsidRPr="00906F51" w:rsidRDefault="0027541A" w:rsidP="0027541A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tbl>
      <w:tblPr>
        <w:tblStyle w:val="af5"/>
        <w:bidiVisual/>
        <w:tblW w:w="0" w:type="auto"/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27541A" w:rsidRPr="00906F51" w14:paraId="322A0B7C" w14:textId="77777777" w:rsidTr="00B61391">
        <w:tc>
          <w:tcPr>
            <w:tcW w:w="3162" w:type="dxa"/>
            <w:shd w:val="clear" w:color="auto" w:fill="F2F2F2" w:themeFill="background1" w:themeFillShade="F2"/>
          </w:tcPr>
          <w:p w14:paraId="7E6CC676" w14:textId="395E0021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תאריך לידה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2E069FFE" w14:textId="2F12A0B2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משפחה קודם</w:t>
            </w:r>
          </w:p>
        </w:tc>
        <w:tc>
          <w:tcPr>
            <w:tcW w:w="3163" w:type="dxa"/>
            <w:shd w:val="clear" w:color="auto" w:fill="F2F2F2" w:themeFill="background1" w:themeFillShade="F2"/>
          </w:tcPr>
          <w:p w14:paraId="4F34A851" w14:textId="6E890B6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אזרחות</w:t>
            </w:r>
          </w:p>
        </w:tc>
      </w:tr>
      <w:tr w:rsidR="0027541A" w:rsidRPr="00906F51" w14:paraId="4D66CAD7" w14:textId="77777777" w:rsidTr="00B61391">
        <w:tc>
          <w:tcPr>
            <w:tcW w:w="3162" w:type="dxa"/>
          </w:tcPr>
          <w:p w14:paraId="120768A5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3162" w:type="dxa"/>
          </w:tcPr>
          <w:p w14:paraId="41463831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3163" w:type="dxa"/>
          </w:tcPr>
          <w:p w14:paraId="3DE676C2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p w14:paraId="23891BC8" w14:textId="77777777" w:rsidR="0027541A" w:rsidRPr="00906F51" w:rsidRDefault="0027541A" w:rsidP="0027541A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47584A3A" w14:textId="64EDA9F6" w:rsidR="0027541A" w:rsidRPr="00BE462F" w:rsidRDefault="0027541A" w:rsidP="008A286E">
      <w:pPr>
        <w:pStyle w:val="a7"/>
        <w:numPr>
          <w:ilvl w:val="0"/>
          <w:numId w:val="13"/>
        </w:numPr>
        <w:tabs>
          <w:tab w:val="left" w:pos="6465"/>
        </w:tabs>
        <w:rPr>
          <w:rFonts w:ascii="David" w:hAnsi="David" w:cs="David"/>
          <w:b/>
          <w:bCs/>
          <w:sz w:val="20"/>
          <w:szCs w:val="20"/>
          <w:rtl/>
        </w:rPr>
      </w:pPr>
      <w:r w:rsidRPr="00BE462F">
        <w:rPr>
          <w:rFonts w:ascii="David" w:hAnsi="David" w:cs="David" w:hint="cs"/>
          <w:b/>
          <w:bCs/>
          <w:sz w:val="20"/>
          <w:szCs w:val="20"/>
          <w:rtl/>
        </w:rPr>
        <w:t>כתובת ופרטי התקשרות</w:t>
      </w:r>
    </w:p>
    <w:tbl>
      <w:tblPr>
        <w:tblStyle w:val="af5"/>
        <w:bidiVisual/>
        <w:tblW w:w="0" w:type="auto"/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27541A" w:rsidRPr="00906F51" w14:paraId="4F39C004" w14:textId="77777777" w:rsidTr="00B61391">
        <w:tc>
          <w:tcPr>
            <w:tcW w:w="3162" w:type="dxa"/>
            <w:shd w:val="clear" w:color="auto" w:fill="F2F2F2" w:themeFill="background1" w:themeFillShade="F2"/>
          </w:tcPr>
          <w:p w14:paraId="7C90F913" w14:textId="1F9D62B0" w:rsidR="0027541A" w:rsidRPr="00906F51" w:rsidRDefault="0027541A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הישוב/עיר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60B038E6" w14:textId="2EE55FDA" w:rsidR="0027541A" w:rsidRPr="00906F51" w:rsidRDefault="0027541A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רחוב ומס' בית</w:t>
            </w:r>
          </w:p>
        </w:tc>
        <w:tc>
          <w:tcPr>
            <w:tcW w:w="3163" w:type="dxa"/>
            <w:shd w:val="clear" w:color="auto" w:fill="F2F2F2" w:themeFill="background1" w:themeFillShade="F2"/>
          </w:tcPr>
          <w:p w14:paraId="6383B814" w14:textId="2A12804C" w:rsidR="0027541A" w:rsidRPr="00906F51" w:rsidRDefault="0027541A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מיקוד</w:t>
            </w:r>
          </w:p>
        </w:tc>
      </w:tr>
      <w:tr w:rsidR="0027541A" w:rsidRPr="00906F51" w14:paraId="64972D2B" w14:textId="77777777" w:rsidTr="00B61391">
        <w:tc>
          <w:tcPr>
            <w:tcW w:w="3162" w:type="dxa"/>
          </w:tcPr>
          <w:p w14:paraId="758830BE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3162" w:type="dxa"/>
          </w:tcPr>
          <w:p w14:paraId="04C2DA52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3163" w:type="dxa"/>
          </w:tcPr>
          <w:p w14:paraId="423E217A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27541A" w:rsidRPr="00906F51" w14:paraId="5C47BAEF" w14:textId="77777777" w:rsidTr="00B61391">
        <w:tc>
          <w:tcPr>
            <w:tcW w:w="3162" w:type="dxa"/>
            <w:shd w:val="clear" w:color="auto" w:fill="F2F2F2" w:themeFill="background1" w:themeFillShade="F2"/>
          </w:tcPr>
          <w:p w14:paraId="4FF3A00A" w14:textId="0FFAF6FB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טלפון בבית 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504F6DC8" w14:textId="4E81BB70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סלולרי</w:t>
            </w:r>
          </w:p>
        </w:tc>
        <w:tc>
          <w:tcPr>
            <w:tcW w:w="3163" w:type="dxa"/>
            <w:shd w:val="clear" w:color="auto" w:fill="F2F2F2" w:themeFill="background1" w:themeFillShade="F2"/>
          </w:tcPr>
          <w:p w14:paraId="12337CCF" w14:textId="2D6CC7A9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מייל </w:t>
            </w:r>
          </w:p>
        </w:tc>
      </w:tr>
      <w:tr w:rsidR="0027541A" w:rsidRPr="00906F51" w14:paraId="6D763632" w14:textId="77777777" w:rsidTr="00B61391">
        <w:tc>
          <w:tcPr>
            <w:tcW w:w="3162" w:type="dxa"/>
          </w:tcPr>
          <w:p w14:paraId="2FE22FE3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3162" w:type="dxa"/>
          </w:tcPr>
          <w:p w14:paraId="1353F4AE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3163" w:type="dxa"/>
          </w:tcPr>
          <w:p w14:paraId="16DE6931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p w14:paraId="392D2CD5" w14:textId="6B09FB3F" w:rsidR="0027541A" w:rsidRPr="00906F51" w:rsidRDefault="0027541A" w:rsidP="00134CBD">
      <w:pPr>
        <w:pStyle w:val="a7"/>
        <w:tabs>
          <w:tab w:val="left" w:pos="6465"/>
        </w:tabs>
        <w:spacing w:line="360" w:lineRule="auto"/>
        <w:ind w:left="644"/>
        <w:rPr>
          <w:rFonts w:ascii="David" w:hAnsi="David" w:cs="David"/>
          <w:sz w:val="20"/>
          <w:szCs w:val="20"/>
          <w:rtl/>
        </w:rPr>
      </w:pPr>
    </w:p>
    <w:p w14:paraId="3CA00FAF" w14:textId="515F5BA5" w:rsidR="0027541A" w:rsidRPr="00BE462F" w:rsidRDefault="0027541A" w:rsidP="008A286E">
      <w:pPr>
        <w:pStyle w:val="a7"/>
        <w:numPr>
          <w:ilvl w:val="0"/>
          <w:numId w:val="13"/>
        </w:numPr>
        <w:tabs>
          <w:tab w:val="left" w:pos="6465"/>
        </w:tabs>
        <w:rPr>
          <w:rFonts w:ascii="David" w:hAnsi="David" w:cs="David"/>
          <w:b/>
          <w:bCs/>
          <w:sz w:val="20"/>
          <w:szCs w:val="20"/>
          <w:rtl/>
        </w:rPr>
      </w:pPr>
      <w:r w:rsidRPr="00BE462F">
        <w:rPr>
          <w:rFonts w:ascii="David" w:hAnsi="David" w:cs="David" w:hint="cs"/>
          <w:b/>
          <w:bCs/>
          <w:sz w:val="20"/>
          <w:szCs w:val="20"/>
          <w:rtl/>
        </w:rPr>
        <w:t xml:space="preserve">פרטי בנק </w:t>
      </w:r>
      <w:r w:rsidRPr="00BE462F">
        <w:rPr>
          <w:rFonts w:ascii="David" w:hAnsi="David" w:cs="David"/>
          <w:b/>
          <w:bCs/>
          <w:sz w:val="20"/>
          <w:szCs w:val="20"/>
          <w:rtl/>
        </w:rPr>
        <w:t>–</w:t>
      </w:r>
      <w:r w:rsidRPr="00BE462F">
        <w:rPr>
          <w:rFonts w:ascii="David" w:hAnsi="David" w:cs="David" w:hint="cs"/>
          <w:b/>
          <w:bCs/>
          <w:sz w:val="20"/>
          <w:szCs w:val="20"/>
          <w:rtl/>
        </w:rPr>
        <w:t xml:space="preserve"> לצורך העברת משכורת</w:t>
      </w:r>
    </w:p>
    <w:tbl>
      <w:tblPr>
        <w:tblStyle w:val="af5"/>
        <w:bidiVisual/>
        <w:tblW w:w="0" w:type="auto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27541A" w:rsidRPr="00906F51" w14:paraId="0EB8FDFE" w14:textId="77777777" w:rsidTr="007A61E6">
        <w:tc>
          <w:tcPr>
            <w:tcW w:w="1897" w:type="dxa"/>
            <w:shd w:val="clear" w:color="auto" w:fill="F2F2F2" w:themeFill="background1" w:themeFillShade="F2"/>
          </w:tcPr>
          <w:p w14:paraId="11B20168" w14:textId="52433769" w:rsidR="0027541A" w:rsidRPr="00906F51" w:rsidRDefault="0027541A" w:rsidP="008A286E">
            <w:pPr>
              <w:pStyle w:val="a7"/>
              <w:shd w:val="clear" w:color="auto" w:fill="F2F2F2" w:themeFill="background1" w:themeFillShade="F2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הבנק</w:t>
            </w:r>
          </w:p>
        </w:tc>
        <w:tc>
          <w:tcPr>
            <w:tcW w:w="1897" w:type="dxa"/>
            <w:shd w:val="clear" w:color="auto" w:fill="F2F2F2" w:themeFill="background1" w:themeFillShade="F2"/>
          </w:tcPr>
          <w:p w14:paraId="74EC9E3D" w14:textId="10438EA5" w:rsidR="0027541A" w:rsidRPr="00906F51" w:rsidRDefault="0027541A" w:rsidP="008A286E">
            <w:pPr>
              <w:pStyle w:val="a7"/>
              <w:shd w:val="clear" w:color="auto" w:fill="F2F2F2" w:themeFill="background1" w:themeFillShade="F2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סמל בנק</w:t>
            </w:r>
          </w:p>
        </w:tc>
        <w:tc>
          <w:tcPr>
            <w:tcW w:w="1897" w:type="dxa"/>
            <w:shd w:val="clear" w:color="auto" w:fill="F2F2F2" w:themeFill="background1" w:themeFillShade="F2"/>
          </w:tcPr>
          <w:p w14:paraId="347F717D" w14:textId="795E4512" w:rsidR="0027541A" w:rsidRPr="00906F51" w:rsidRDefault="0027541A" w:rsidP="008A286E">
            <w:pPr>
              <w:pStyle w:val="a7"/>
              <w:shd w:val="clear" w:color="auto" w:fill="F2F2F2" w:themeFill="background1" w:themeFillShade="F2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שם הסניף </w:t>
            </w:r>
          </w:p>
        </w:tc>
        <w:tc>
          <w:tcPr>
            <w:tcW w:w="1898" w:type="dxa"/>
            <w:shd w:val="clear" w:color="auto" w:fill="F2F2F2" w:themeFill="background1" w:themeFillShade="F2"/>
          </w:tcPr>
          <w:p w14:paraId="18318E79" w14:textId="2C44978C" w:rsidR="0027541A" w:rsidRPr="00906F51" w:rsidRDefault="0027541A" w:rsidP="008A286E">
            <w:pPr>
              <w:pStyle w:val="a7"/>
              <w:shd w:val="clear" w:color="auto" w:fill="F2F2F2" w:themeFill="background1" w:themeFillShade="F2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סמל סניף </w:t>
            </w:r>
          </w:p>
        </w:tc>
        <w:tc>
          <w:tcPr>
            <w:tcW w:w="1898" w:type="dxa"/>
            <w:shd w:val="clear" w:color="auto" w:fill="F2F2F2" w:themeFill="background1" w:themeFillShade="F2"/>
          </w:tcPr>
          <w:p w14:paraId="40336510" w14:textId="61841192" w:rsidR="0027541A" w:rsidRPr="00906F51" w:rsidRDefault="0027541A" w:rsidP="008A286E">
            <w:pPr>
              <w:pStyle w:val="a7"/>
              <w:shd w:val="clear" w:color="auto" w:fill="F2F2F2" w:themeFill="background1" w:themeFillShade="F2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מס' חשבון</w:t>
            </w:r>
          </w:p>
        </w:tc>
      </w:tr>
      <w:tr w:rsidR="0027541A" w:rsidRPr="00906F51" w14:paraId="6B27A7D4" w14:textId="77777777" w:rsidTr="00B61391">
        <w:tc>
          <w:tcPr>
            <w:tcW w:w="1897" w:type="dxa"/>
          </w:tcPr>
          <w:p w14:paraId="69F4B151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97" w:type="dxa"/>
          </w:tcPr>
          <w:p w14:paraId="6B436B88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97" w:type="dxa"/>
          </w:tcPr>
          <w:p w14:paraId="14812AF5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98" w:type="dxa"/>
          </w:tcPr>
          <w:p w14:paraId="3A59B7DF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98" w:type="dxa"/>
          </w:tcPr>
          <w:p w14:paraId="1EEFA8B3" w14:textId="77777777" w:rsidR="0027541A" w:rsidRPr="00906F51" w:rsidRDefault="0027541A" w:rsidP="00EF7B1C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p w14:paraId="724844F3" w14:textId="397989CE" w:rsidR="0027541A" w:rsidRPr="00BE462F" w:rsidRDefault="0027541A" w:rsidP="0027541A">
      <w:pPr>
        <w:pStyle w:val="a7"/>
        <w:tabs>
          <w:tab w:val="left" w:pos="6465"/>
        </w:tabs>
        <w:ind w:left="644"/>
        <w:rPr>
          <w:rFonts w:ascii="David" w:hAnsi="David" w:cs="David"/>
          <w:b/>
          <w:bCs/>
          <w:sz w:val="20"/>
          <w:szCs w:val="20"/>
          <w:rtl/>
        </w:rPr>
      </w:pPr>
    </w:p>
    <w:p w14:paraId="61C87054" w14:textId="60780899" w:rsidR="0027541A" w:rsidRPr="00BE462F" w:rsidRDefault="00EF7B1C" w:rsidP="00F02604">
      <w:pPr>
        <w:pStyle w:val="a7"/>
        <w:numPr>
          <w:ilvl w:val="0"/>
          <w:numId w:val="13"/>
        </w:numPr>
        <w:tabs>
          <w:tab w:val="left" w:pos="6465"/>
        </w:tabs>
        <w:spacing w:line="240" w:lineRule="auto"/>
        <w:rPr>
          <w:rFonts w:ascii="David" w:hAnsi="David" w:cs="David"/>
          <w:b/>
          <w:bCs/>
          <w:sz w:val="20"/>
          <w:szCs w:val="20"/>
        </w:rPr>
      </w:pPr>
      <w:r w:rsidRPr="00BE462F">
        <w:rPr>
          <w:rFonts w:ascii="David" w:hAnsi="David" w:cs="David" w:hint="cs"/>
          <w:b/>
          <w:bCs/>
          <w:sz w:val="20"/>
          <w:szCs w:val="20"/>
          <w:rtl/>
        </w:rPr>
        <w:t>מצב משפחתי ומעמד בארץ (סמן בעיגול)</w:t>
      </w:r>
    </w:p>
    <w:tbl>
      <w:tblPr>
        <w:tblStyle w:val="af5"/>
        <w:tblpPr w:leftFromText="180" w:rightFromText="180" w:vertAnchor="text" w:horzAnchor="page" w:tblpX="2558" w:tblpY="153"/>
        <w:bidiVisual/>
        <w:tblW w:w="0" w:type="auto"/>
        <w:tblLook w:val="04A0" w:firstRow="1" w:lastRow="0" w:firstColumn="1" w:lastColumn="0" w:noHBand="0" w:noVBand="1"/>
      </w:tblPr>
      <w:tblGrid>
        <w:gridCol w:w="3548"/>
        <w:gridCol w:w="1555"/>
      </w:tblGrid>
      <w:tr w:rsidR="00EF7B1C" w:rsidRPr="00906F51" w14:paraId="203E78AF" w14:textId="77777777" w:rsidTr="00BE462F">
        <w:tc>
          <w:tcPr>
            <w:tcW w:w="3548" w:type="dxa"/>
            <w:shd w:val="clear" w:color="auto" w:fill="F2F2F2" w:themeFill="background1" w:themeFillShade="F2"/>
          </w:tcPr>
          <w:p w14:paraId="13C0E5CA" w14:textId="70766B1B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מעמד בארץ (למי שאינו אזרח)</w:t>
            </w:r>
          </w:p>
        </w:tc>
        <w:tc>
          <w:tcPr>
            <w:tcW w:w="1555" w:type="dxa"/>
            <w:shd w:val="clear" w:color="auto" w:fill="F2F2F2" w:themeFill="background1" w:themeFillShade="F2"/>
          </w:tcPr>
          <w:p w14:paraId="6A3C2403" w14:textId="26423133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מתאריך </w:t>
            </w:r>
          </w:p>
        </w:tc>
      </w:tr>
      <w:tr w:rsidR="00EF7B1C" w:rsidRPr="00906F51" w14:paraId="54C86086" w14:textId="77777777" w:rsidTr="00BE462F">
        <w:tc>
          <w:tcPr>
            <w:tcW w:w="3548" w:type="dxa"/>
          </w:tcPr>
          <w:p w14:paraId="3C16AC00" w14:textId="19FCDA5E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1.תושב                3.תושב ארעי       5.עולה</w:t>
            </w:r>
          </w:p>
          <w:p w14:paraId="55D181FD" w14:textId="77777777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2.תושב חוץ         4.תושב חוזר</w:t>
            </w:r>
          </w:p>
          <w:p w14:paraId="17A89324" w14:textId="6DDE4D54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555" w:type="dxa"/>
          </w:tcPr>
          <w:p w14:paraId="39217D15" w14:textId="77777777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tbl>
      <w:tblPr>
        <w:tblStyle w:val="af5"/>
        <w:tblpPr w:leftFromText="180" w:rightFromText="180" w:vertAnchor="text" w:horzAnchor="margin" w:tblpXSpec="right" w:tblpY="138"/>
        <w:bidiVisual/>
        <w:tblW w:w="0" w:type="auto"/>
        <w:tblLook w:val="04A0" w:firstRow="1" w:lastRow="0" w:firstColumn="1" w:lastColumn="0" w:noHBand="0" w:noVBand="1"/>
      </w:tblPr>
      <w:tblGrid>
        <w:gridCol w:w="2349"/>
      </w:tblGrid>
      <w:tr w:rsidR="00EF7B1C" w:rsidRPr="00906F51" w14:paraId="6E846017" w14:textId="77777777" w:rsidTr="00BE462F">
        <w:tc>
          <w:tcPr>
            <w:tcW w:w="2349" w:type="dxa"/>
            <w:shd w:val="clear" w:color="auto" w:fill="F2F2F2" w:themeFill="background1" w:themeFillShade="F2"/>
          </w:tcPr>
          <w:p w14:paraId="48A7F590" w14:textId="77777777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זכר/נקבה</w:t>
            </w:r>
          </w:p>
        </w:tc>
      </w:tr>
      <w:tr w:rsidR="00EF7B1C" w:rsidRPr="00906F51" w14:paraId="4FD6C67A" w14:textId="77777777" w:rsidTr="00BE462F">
        <w:tc>
          <w:tcPr>
            <w:tcW w:w="2349" w:type="dxa"/>
          </w:tcPr>
          <w:p w14:paraId="676736D5" w14:textId="77777777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1.רווק/ה           3.גרוש/ה</w:t>
            </w:r>
          </w:p>
          <w:p w14:paraId="7DAF798B" w14:textId="77777777" w:rsidR="00EF7B1C" w:rsidRPr="00906F51" w:rsidRDefault="00EF7B1C" w:rsidP="00F02604">
            <w:pPr>
              <w:pStyle w:val="a7"/>
              <w:tabs>
                <w:tab w:val="left" w:pos="6465"/>
              </w:tabs>
              <w:spacing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2.נשוי/אה         4.אלמן/ה</w:t>
            </w:r>
          </w:p>
        </w:tc>
      </w:tr>
    </w:tbl>
    <w:p w14:paraId="1F8C7D34" w14:textId="04497EF0" w:rsidR="00EF7B1C" w:rsidRPr="00906F51" w:rsidRDefault="00EF7B1C" w:rsidP="00EF7B1C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575F74B4" w14:textId="77777777" w:rsidR="00EF7B1C" w:rsidRPr="00906F51" w:rsidRDefault="00EF7B1C" w:rsidP="00EF7B1C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02C58978" w14:textId="77777777" w:rsidR="00EF7B1C" w:rsidRPr="00906F51" w:rsidRDefault="00EF7B1C" w:rsidP="00EF7B1C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3C9DB186" w14:textId="77777777" w:rsidR="00EF7B1C" w:rsidRPr="00906F51" w:rsidRDefault="00EF7B1C" w:rsidP="00EF7B1C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6DC55985" w14:textId="77777777" w:rsidR="00EF7B1C" w:rsidRPr="00906F51" w:rsidRDefault="00EF7B1C" w:rsidP="00EF7B1C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1E394EEF" w14:textId="77777777" w:rsidR="00EF7B1C" w:rsidRDefault="00EF7B1C" w:rsidP="00EF7B1C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4D60E2B9" w14:textId="77777777" w:rsidR="00BE462F" w:rsidRPr="00906F51" w:rsidRDefault="00BE462F" w:rsidP="00EF7B1C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350E12EC" w14:textId="0F0867B9" w:rsidR="00EF7B1C" w:rsidRPr="00BE462F" w:rsidRDefault="00EF7B1C" w:rsidP="008A286E">
      <w:pPr>
        <w:pStyle w:val="a7"/>
        <w:numPr>
          <w:ilvl w:val="0"/>
          <w:numId w:val="13"/>
        </w:numPr>
        <w:tabs>
          <w:tab w:val="left" w:pos="6465"/>
        </w:tabs>
        <w:rPr>
          <w:rFonts w:ascii="David" w:hAnsi="David" w:cs="David"/>
          <w:b/>
          <w:bCs/>
          <w:sz w:val="20"/>
          <w:szCs w:val="20"/>
        </w:rPr>
      </w:pPr>
      <w:r w:rsidRPr="00BE462F">
        <w:rPr>
          <w:rFonts w:ascii="David" w:hAnsi="David" w:cs="David" w:hint="cs"/>
          <w:b/>
          <w:bCs/>
          <w:sz w:val="20"/>
          <w:szCs w:val="20"/>
          <w:rtl/>
        </w:rPr>
        <w:t>פרטי בן/בת הזוג (ידוע/ה בציבור: כן / לא)</w:t>
      </w:r>
    </w:p>
    <w:tbl>
      <w:tblPr>
        <w:tblStyle w:val="af5"/>
        <w:bidiVisual/>
        <w:tblW w:w="0" w:type="auto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EF7B1C" w:rsidRPr="00906F51" w14:paraId="6F114FC0" w14:textId="77777777" w:rsidTr="00B61391">
        <w:tc>
          <w:tcPr>
            <w:tcW w:w="2371" w:type="dxa"/>
            <w:shd w:val="clear" w:color="auto" w:fill="F2F2F2" w:themeFill="background1" w:themeFillShade="F2"/>
          </w:tcPr>
          <w:p w14:paraId="5B4E1097" w14:textId="6FB2F2D4" w:rsidR="00EF7B1C" w:rsidRPr="00906F51" w:rsidRDefault="00EF7B1C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proofErr w:type="spellStart"/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ת.זהות</w:t>
            </w:r>
            <w:proofErr w:type="spellEnd"/>
          </w:p>
        </w:tc>
        <w:tc>
          <w:tcPr>
            <w:tcW w:w="2372" w:type="dxa"/>
            <w:shd w:val="clear" w:color="auto" w:fill="F2F2F2" w:themeFill="background1" w:themeFillShade="F2"/>
          </w:tcPr>
          <w:p w14:paraId="5CDF5017" w14:textId="777BC508" w:rsidR="00EF7B1C" w:rsidRPr="00906F51" w:rsidRDefault="00EF7B1C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תאריך לידה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7E105705" w14:textId="00949B2A" w:rsidR="00EF7B1C" w:rsidRPr="00906F51" w:rsidRDefault="00EF7B1C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שם 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53E764C2" w14:textId="70FEDEE4" w:rsidR="00EF7B1C" w:rsidRPr="00906F51" w:rsidRDefault="00EF7B1C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קודם בן/בת זוג</w:t>
            </w:r>
          </w:p>
        </w:tc>
      </w:tr>
      <w:tr w:rsidR="00EF7B1C" w:rsidRPr="00906F51" w14:paraId="65E7D2CB" w14:textId="77777777" w:rsidTr="00B61391">
        <w:tc>
          <w:tcPr>
            <w:tcW w:w="2371" w:type="dxa"/>
          </w:tcPr>
          <w:p w14:paraId="062D5A76" w14:textId="77777777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14F40EF3" w14:textId="77777777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71EE4EF3" w14:textId="77777777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5E57B5D7" w14:textId="77777777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EF7B1C" w:rsidRPr="00906F51" w14:paraId="2D34D957" w14:textId="77777777" w:rsidTr="00B61391">
        <w:tc>
          <w:tcPr>
            <w:tcW w:w="2371" w:type="dxa"/>
            <w:shd w:val="clear" w:color="auto" w:fill="F2F2F2" w:themeFill="background1" w:themeFillShade="F2"/>
          </w:tcPr>
          <w:p w14:paraId="685DB25B" w14:textId="2CC0723B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עבודת בן/בת זוג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6D903103" w14:textId="56CE12B0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תאריך התחלה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4FB525C4" w14:textId="135F6878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מקום העבודה*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7376BCC5" w14:textId="0300C4AF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סלולרי</w:t>
            </w:r>
          </w:p>
        </w:tc>
      </w:tr>
      <w:tr w:rsidR="00EF7B1C" w:rsidRPr="00906F51" w14:paraId="333BACC2" w14:textId="77777777" w:rsidTr="00B61391">
        <w:tc>
          <w:tcPr>
            <w:tcW w:w="2371" w:type="dxa"/>
          </w:tcPr>
          <w:p w14:paraId="3E177606" w14:textId="77777777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2517A510" w14:textId="77777777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17242B56" w14:textId="77777777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2372" w:type="dxa"/>
          </w:tcPr>
          <w:p w14:paraId="619F3185" w14:textId="77777777" w:rsidR="00EF7B1C" w:rsidRPr="00906F51" w:rsidRDefault="00EF7B1C" w:rsidP="00EF7B1C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p w14:paraId="2CC9CF57" w14:textId="77777777" w:rsidR="00E87164" w:rsidRDefault="00E87164" w:rsidP="00F02604">
      <w:pPr>
        <w:tabs>
          <w:tab w:val="left" w:pos="6465"/>
        </w:tabs>
        <w:bidi/>
        <w:rPr>
          <w:rFonts w:ascii="David" w:hAnsi="David" w:cs="David"/>
          <w:sz w:val="20"/>
          <w:szCs w:val="20"/>
          <w:rtl/>
        </w:rPr>
      </w:pPr>
    </w:p>
    <w:p w14:paraId="26D97C14" w14:textId="6BEE373B" w:rsidR="00EF7B1C" w:rsidRPr="00F02604" w:rsidRDefault="00EF7B1C" w:rsidP="00F02604">
      <w:pPr>
        <w:tabs>
          <w:tab w:val="left" w:pos="6465"/>
        </w:tabs>
        <w:bidi/>
        <w:rPr>
          <w:rFonts w:ascii="David" w:hAnsi="David" w:cs="David"/>
          <w:sz w:val="20"/>
          <w:szCs w:val="20"/>
          <w:rtl/>
        </w:rPr>
      </w:pPr>
      <w:r w:rsidRPr="00F02604">
        <w:rPr>
          <w:rFonts w:ascii="David" w:hAnsi="David" w:cs="David" w:hint="cs"/>
          <w:sz w:val="20"/>
          <w:szCs w:val="20"/>
          <w:rtl/>
        </w:rPr>
        <w:t xml:space="preserve">*יש למלא רק אם עובד/ת או מקבל/ת </w:t>
      </w:r>
      <w:proofErr w:type="spellStart"/>
      <w:r w:rsidRPr="00F02604">
        <w:rPr>
          <w:rFonts w:ascii="David" w:hAnsi="David" w:cs="David" w:hint="cs"/>
          <w:sz w:val="20"/>
          <w:szCs w:val="20"/>
          <w:rtl/>
        </w:rPr>
        <w:t>גימלה</w:t>
      </w:r>
      <w:proofErr w:type="spellEnd"/>
      <w:r w:rsidRPr="00F02604">
        <w:rPr>
          <w:rFonts w:ascii="David" w:hAnsi="David" w:cs="David" w:hint="cs"/>
          <w:sz w:val="20"/>
          <w:szCs w:val="20"/>
          <w:rtl/>
        </w:rPr>
        <w:t xml:space="preserve"> חייבת </w:t>
      </w:r>
      <w:r w:rsidR="00E33DED" w:rsidRPr="00F02604">
        <w:rPr>
          <w:rFonts w:ascii="David" w:hAnsi="David" w:cs="David" w:hint="cs"/>
          <w:sz w:val="20"/>
          <w:szCs w:val="20"/>
          <w:rtl/>
        </w:rPr>
        <w:t>ב</w:t>
      </w:r>
      <w:r w:rsidRPr="00F02604">
        <w:rPr>
          <w:rFonts w:ascii="David" w:hAnsi="David" w:cs="David" w:hint="cs"/>
          <w:sz w:val="20"/>
          <w:szCs w:val="20"/>
          <w:rtl/>
        </w:rPr>
        <w:t xml:space="preserve">מס </w:t>
      </w:r>
    </w:p>
    <w:p w14:paraId="56E52D2C" w14:textId="77777777" w:rsidR="00F02604" w:rsidRPr="00F02604" w:rsidRDefault="00F02604" w:rsidP="00F02604">
      <w:pPr>
        <w:pStyle w:val="a7"/>
        <w:tabs>
          <w:tab w:val="left" w:pos="6465"/>
        </w:tabs>
        <w:ind w:left="644"/>
        <w:rPr>
          <w:rFonts w:ascii="David" w:hAnsi="David" w:cs="David"/>
          <w:b/>
          <w:bCs/>
          <w:sz w:val="20"/>
          <w:szCs w:val="20"/>
        </w:rPr>
      </w:pPr>
    </w:p>
    <w:p w14:paraId="567BCC2C" w14:textId="77777777" w:rsidR="00F02604" w:rsidRPr="00F02604" w:rsidRDefault="00F02604" w:rsidP="00F02604">
      <w:pPr>
        <w:pStyle w:val="a7"/>
        <w:tabs>
          <w:tab w:val="left" w:pos="6465"/>
        </w:tabs>
        <w:ind w:left="644"/>
        <w:rPr>
          <w:rFonts w:ascii="David" w:hAnsi="David" w:cs="David"/>
          <w:b/>
          <w:bCs/>
          <w:sz w:val="20"/>
          <w:szCs w:val="20"/>
        </w:rPr>
      </w:pPr>
    </w:p>
    <w:p w14:paraId="03DA1E1D" w14:textId="07B6071F" w:rsidR="0050067B" w:rsidRPr="00F02604" w:rsidRDefault="008870FD" w:rsidP="008A286E">
      <w:pPr>
        <w:pStyle w:val="a7"/>
        <w:numPr>
          <w:ilvl w:val="0"/>
          <w:numId w:val="13"/>
        </w:numPr>
        <w:tabs>
          <w:tab w:val="left" w:pos="6465"/>
        </w:tabs>
        <w:rPr>
          <w:rFonts w:ascii="David" w:hAnsi="David" w:cs="David"/>
          <w:b/>
          <w:bCs/>
          <w:sz w:val="20"/>
          <w:szCs w:val="20"/>
          <w:rtl/>
        </w:rPr>
      </w:pPr>
      <w:r w:rsidRPr="00F02604">
        <w:rPr>
          <w:rFonts w:ascii="David" w:hAnsi="David" w:cs="David" w:hint="cs"/>
          <w:b/>
          <w:bCs/>
          <w:sz w:val="20"/>
          <w:szCs w:val="20"/>
          <w:rtl/>
        </w:rPr>
        <w:t>שמות הילדים ופרטיהם</w:t>
      </w:r>
    </w:p>
    <w:tbl>
      <w:tblPr>
        <w:tblStyle w:val="af5"/>
        <w:bidiVisual/>
        <w:tblW w:w="0" w:type="auto"/>
        <w:tblLook w:val="04A0" w:firstRow="1" w:lastRow="0" w:firstColumn="1" w:lastColumn="0" w:noHBand="0" w:noVBand="1"/>
      </w:tblPr>
      <w:tblGrid>
        <w:gridCol w:w="1773"/>
        <w:gridCol w:w="1768"/>
        <w:gridCol w:w="1753"/>
        <w:gridCol w:w="1777"/>
        <w:gridCol w:w="1772"/>
      </w:tblGrid>
      <w:tr w:rsidR="008870FD" w:rsidRPr="00906F51" w14:paraId="050350C3" w14:textId="77777777" w:rsidTr="00B61391">
        <w:tc>
          <w:tcPr>
            <w:tcW w:w="1773" w:type="dxa"/>
            <w:shd w:val="clear" w:color="auto" w:fill="F2F2F2" w:themeFill="background1" w:themeFillShade="F2"/>
          </w:tcPr>
          <w:p w14:paraId="0DCA8942" w14:textId="77777777" w:rsidR="008870FD" w:rsidRPr="00906F51" w:rsidRDefault="008870FD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proofErr w:type="spellStart"/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ת.זהות</w:t>
            </w:r>
            <w:proofErr w:type="spellEnd"/>
          </w:p>
        </w:tc>
        <w:tc>
          <w:tcPr>
            <w:tcW w:w="1768" w:type="dxa"/>
            <w:shd w:val="clear" w:color="auto" w:fill="F2F2F2" w:themeFill="background1" w:themeFillShade="F2"/>
          </w:tcPr>
          <w:p w14:paraId="2E005B1B" w14:textId="77777777" w:rsidR="008870FD" w:rsidRPr="00906F51" w:rsidRDefault="008870FD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תאריך לידה</w:t>
            </w:r>
          </w:p>
        </w:tc>
        <w:tc>
          <w:tcPr>
            <w:tcW w:w="1753" w:type="dxa"/>
            <w:shd w:val="clear" w:color="auto" w:fill="F2F2F2" w:themeFill="background1" w:themeFillShade="F2"/>
          </w:tcPr>
          <w:p w14:paraId="5EB3E224" w14:textId="77777777" w:rsidR="008870FD" w:rsidRPr="00906F51" w:rsidRDefault="008870FD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פרטי</w:t>
            </w:r>
          </w:p>
        </w:tc>
        <w:tc>
          <w:tcPr>
            <w:tcW w:w="1777" w:type="dxa"/>
            <w:shd w:val="clear" w:color="auto" w:fill="F2F2F2" w:themeFill="background1" w:themeFillShade="F2"/>
          </w:tcPr>
          <w:p w14:paraId="35F755EC" w14:textId="77777777" w:rsidR="008870FD" w:rsidRPr="00906F51" w:rsidRDefault="008870FD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משפחה</w:t>
            </w:r>
          </w:p>
        </w:tc>
        <w:tc>
          <w:tcPr>
            <w:tcW w:w="1772" w:type="dxa"/>
            <w:shd w:val="clear" w:color="auto" w:fill="F2F2F2" w:themeFill="background1" w:themeFillShade="F2"/>
          </w:tcPr>
          <w:p w14:paraId="6CA80637" w14:textId="77777777" w:rsidR="008870FD" w:rsidRPr="00906F51" w:rsidRDefault="008870FD" w:rsidP="008A286E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מין (סמן בעיגול)</w:t>
            </w:r>
          </w:p>
        </w:tc>
      </w:tr>
      <w:tr w:rsidR="008870FD" w:rsidRPr="00906F51" w14:paraId="6A355335" w14:textId="77777777" w:rsidTr="00B61391">
        <w:tc>
          <w:tcPr>
            <w:tcW w:w="1773" w:type="dxa"/>
          </w:tcPr>
          <w:p w14:paraId="6B3E0827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68" w:type="dxa"/>
          </w:tcPr>
          <w:p w14:paraId="45CBACAA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14:paraId="31ABD033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7" w:type="dxa"/>
          </w:tcPr>
          <w:p w14:paraId="275EF139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2" w:type="dxa"/>
          </w:tcPr>
          <w:p w14:paraId="0058D022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ז / נ </w:t>
            </w:r>
          </w:p>
        </w:tc>
      </w:tr>
      <w:tr w:rsidR="008870FD" w:rsidRPr="00906F51" w14:paraId="39187509" w14:textId="77777777" w:rsidTr="00B61391">
        <w:tc>
          <w:tcPr>
            <w:tcW w:w="1773" w:type="dxa"/>
          </w:tcPr>
          <w:p w14:paraId="1AC61490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68" w:type="dxa"/>
          </w:tcPr>
          <w:p w14:paraId="3C0FA74A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14:paraId="3F918698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7" w:type="dxa"/>
          </w:tcPr>
          <w:p w14:paraId="4CE53E59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2" w:type="dxa"/>
          </w:tcPr>
          <w:p w14:paraId="1195C0F7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ז / נ </w:t>
            </w:r>
          </w:p>
        </w:tc>
      </w:tr>
      <w:tr w:rsidR="008870FD" w:rsidRPr="00906F51" w14:paraId="5946B7AF" w14:textId="77777777" w:rsidTr="00B61391">
        <w:tc>
          <w:tcPr>
            <w:tcW w:w="1773" w:type="dxa"/>
          </w:tcPr>
          <w:p w14:paraId="7A4EA1AC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68" w:type="dxa"/>
          </w:tcPr>
          <w:p w14:paraId="359D47A9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14:paraId="6DD2E1C1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7" w:type="dxa"/>
          </w:tcPr>
          <w:p w14:paraId="4E2B8E44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2" w:type="dxa"/>
          </w:tcPr>
          <w:p w14:paraId="77FDA8EE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ז / נ </w:t>
            </w:r>
          </w:p>
        </w:tc>
      </w:tr>
      <w:tr w:rsidR="008870FD" w:rsidRPr="00906F51" w14:paraId="66716B02" w14:textId="77777777" w:rsidTr="00B61391">
        <w:tc>
          <w:tcPr>
            <w:tcW w:w="1773" w:type="dxa"/>
          </w:tcPr>
          <w:p w14:paraId="09018CEB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68" w:type="dxa"/>
          </w:tcPr>
          <w:p w14:paraId="1B87CCC5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14:paraId="43C75A4A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7" w:type="dxa"/>
          </w:tcPr>
          <w:p w14:paraId="51DF8F9D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2" w:type="dxa"/>
          </w:tcPr>
          <w:p w14:paraId="089565DC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ז / נ </w:t>
            </w:r>
          </w:p>
        </w:tc>
      </w:tr>
      <w:tr w:rsidR="008870FD" w:rsidRPr="00906F51" w14:paraId="51C44C53" w14:textId="77777777" w:rsidTr="00B61391">
        <w:tc>
          <w:tcPr>
            <w:tcW w:w="1773" w:type="dxa"/>
          </w:tcPr>
          <w:p w14:paraId="28230D82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68" w:type="dxa"/>
          </w:tcPr>
          <w:p w14:paraId="63CA0FA3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14:paraId="59C6D121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7" w:type="dxa"/>
          </w:tcPr>
          <w:p w14:paraId="3B51D4ED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2" w:type="dxa"/>
          </w:tcPr>
          <w:p w14:paraId="4D625E31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 xml:space="preserve">ז / נ </w:t>
            </w:r>
          </w:p>
        </w:tc>
      </w:tr>
      <w:tr w:rsidR="008870FD" w:rsidRPr="00906F51" w14:paraId="54C42058" w14:textId="77777777" w:rsidTr="00B61391">
        <w:tc>
          <w:tcPr>
            <w:tcW w:w="1773" w:type="dxa"/>
          </w:tcPr>
          <w:p w14:paraId="72B0F3C7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68" w:type="dxa"/>
          </w:tcPr>
          <w:p w14:paraId="0984FB27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14:paraId="4DA3C356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7" w:type="dxa"/>
          </w:tcPr>
          <w:p w14:paraId="1E898E9D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72" w:type="dxa"/>
          </w:tcPr>
          <w:p w14:paraId="1E30E4BE" w14:textId="77777777" w:rsidR="008870FD" w:rsidRPr="00906F51" w:rsidRDefault="008870FD" w:rsidP="00EF7E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ז / נ</w:t>
            </w:r>
          </w:p>
        </w:tc>
      </w:tr>
    </w:tbl>
    <w:p w14:paraId="2EC2C248" w14:textId="1C62BB26" w:rsidR="008870FD" w:rsidRPr="00906F51" w:rsidRDefault="008870FD" w:rsidP="008870FD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p w14:paraId="51462FCE" w14:textId="3A379A07" w:rsidR="006C734B" w:rsidRDefault="000A1CBD" w:rsidP="00E37079">
      <w:pPr>
        <w:pStyle w:val="a7"/>
        <w:numPr>
          <w:ilvl w:val="0"/>
          <w:numId w:val="13"/>
        </w:numPr>
        <w:tabs>
          <w:tab w:val="left" w:pos="6465"/>
        </w:tabs>
        <w:spacing w:line="240" w:lineRule="auto"/>
        <w:rPr>
          <w:rFonts w:ascii="David" w:hAnsi="David" w:cs="David"/>
          <w:sz w:val="20"/>
          <w:szCs w:val="20"/>
        </w:rPr>
      </w:pPr>
      <w:r w:rsidRPr="00BE462F">
        <w:rPr>
          <w:rFonts w:ascii="David" w:hAnsi="David" w:cs="David" w:hint="cs"/>
          <w:b/>
          <w:bCs/>
          <w:sz w:val="20"/>
          <w:szCs w:val="20"/>
          <w:rtl/>
        </w:rPr>
        <w:t>קופת החולים בה הנני חבר (סמן בעיגול)</w:t>
      </w:r>
      <w:r w:rsidRPr="00906F51">
        <w:rPr>
          <w:rFonts w:ascii="David" w:hAnsi="David" w:cs="David"/>
          <w:sz w:val="20"/>
          <w:szCs w:val="20"/>
          <w:rtl/>
        </w:rPr>
        <w:br/>
      </w:r>
      <w:r w:rsidRPr="00906F51">
        <w:rPr>
          <w:rFonts w:ascii="David" w:hAnsi="David" w:cs="David"/>
          <w:sz w:val="20"/>
          <w:szCs w:val="20"/>
          <w:rtl/>
        </w:rPr>
        <w:br/>
      </w:r>
      <w:r w:rsidRPr="00906F51">
        <w:rPr>
          <w:rFonts w:ascii="David" w:hAnsi="David" w:cs="David" w:hint="cs"/>
          <w:sz w:val="20"/>
          <w:szCs w:val="20"/>
          <w:rtl/>
        </w:rPr>
        <w:t xml:space="preserve">1. כללית      2. לאומית      3. </w:t>
      </w:r>
      <w:r w:rsidR="006C734B" w:rsidRPr="00906F51">
        <w:rPr>
          <w:rFonts w:ascii="David" w:hAnsi="David" w:cs="David" w:hint="cs"/>
          <w:sz w:val="20"/>
          <w:szCs w:val="20"/>
          <w:rtl/>
        </w:rPr>
        <w:t>מכבי     4. מאוחדת</w:t>
      </w:r>
    </w:p>
    <w:p w14:paraId="26E841D0" w14:textId="77777777" w:rsidR="00BE462F" w:rsidRPr="00BE462F" w:rsidRDefault="00BE462F" w:rsidP="00E37079">
      <w:pPr>
        <w:pStyle w:val="a7"/>
        <w:tabs>
          <w:tab w:val="left" w:pos="6465"/>
        </w:tabs>
        <w:spacing w:after="0" w:line="240" w:lineRule="auto"/>
        <w:ind w:left="644"/>
        <w:rPr>
          <w:rFonts w:ascii="David" w:hAnsi="David" w:cs="David"/>
          <w:sz w:val="20"/>
          <w:szCs w:val="20"/>
          <w:rtl/>
        </w:rPr>
      </w:pPr>
    </w:p>
    <w:p w14:paraId="5DABD71D" w14:textId="77777777" w:rsidR="00C41238" w:rsidRPr="00BE462F" w:rsidRDefault="006C734B" w:rsidP="00E37079">
      <w:pPr>
        <w:pStyle w:val="a7"/>
        <w:numPr>
          <w:ilvl w:val="0"/>
          <w:numId w:val="13"/>
        </w:numPr>
        <w:tabs>
          <w:tab w:val="left" w:pos="6465"/>
        </w:tabs>
        <w:spacing w:after="0" w:line="240" w:lineRule="auto"/>
        <w:rPr>
          <w:rFonts w:ascii="David" w:hAnsi="David" w:cs="David"/>
          <w:b/>
          <w:bCs/>
          <w:sz w:val="20"/>
          <w:szCs w:val="20"/>
        </w:rPr>
      </w:pPr>
      <w:r w:rsidRPr="00BE462F">
        <w:rPr>
          <w:rFonts w:ascii="David" w:hAnsi="David" w:cs="David" w:hint="cs"/>
          <w:b/>
          <w:bCs/>
          <w:sz w:val="20"/>
          <w:szCs w:val="20"/>
          <w:rtl/>
        </w:rPr>
        <w:t xml:space="preserve">השכלה </w:t>
      </w:r>
    </w:p>
    <w:p w14:paraId="246855C5" w14:textId="77777777" w:rsidR="00C41238" w:rsidRPr="00906F51" w:rsidRDefault="00C41238" w:rsidP="00E37079">
      <w:pPr>
        <w:pStyle w:val="a7"/>
        <w:spacing w:after="0" w:line="240" w:lineRule="auto"/>
        <w:rPr>
          <w:rFonts w:ascii="David" w:hAnsi="David" w:cs="David"/>
          <w:sz w:val="20"/>
          <w:szCs w:val="20"/>
          <w:rtl/>
        </w:rPr>
      </w:pPr>
    </w:p>
    <w:tbl>
      <w:tblPr>
        <w:tblStyle w:val="af5"/>
        <w:bidiVisual/>
        <w:tblW w:w="0" w:type="auto"/>
        <w:tblLook w:val="04A0" w:firstRow="1" w:lastRow="0" w:firstColumn="1" w:lastColumn="0" w:noHBand="0" w:noVBand="1"/>
      </w:tblPr>
      <w:tblGrid>
        <w:gridCol w:w="1203"/>
        <w:gridCol w:w="567"/>
        <w:gridCol w:w="1545"/>
        <w:gridCol w:w="1105"/>
        <w:gridCol w:w="1105"/>
        <w:gridCol w:w="1478"/>
        <w:gridCol w:w="1106"/>
        <w:gridCol w:w="1106"/>
      </w:tblGrid>
      <w:tr w:rsidR="00C41238" w:rsidRPr="00906F51" w14:paraId="605F4996" w14:textId="77777777" w:rsidTr="00B61391">
        <w:tc>
          <w:tcPr>
            <w:tcW w:w="1203" w:type="dxa"/>
            <w:shd w:val="clear" w:color="auto" w:fill="F2F2F2" w:themeFill="background1" w:themeFillShade="F2"/>
          </w:tcPr>
          <w:p w14:paraId="1A687552" w14:textId="77777777" w:rsidR="00C41238" w:rsidRDefault="00456AF6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השכלה</w:t>
            </w:r>
          </w:p>
          <w:p w14:paraId="2183E042" w14:textId="4EF84415" w:rsidR="00E37079" w:rsidRPr="00906F51" w:rsidRDefault="00E37079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B3F029E" w14:textId="51E03B18" w:rsidR="00C41238" w:rsidRPr="00906F51" w:rsidRDefault="00BB06FF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קוד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1B543B8C" w14:textId="3FCB9571" w:rsidR="00C41238" w:rsidRPr="00906F51" w:rsidRDefault="00B053DD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שנים</w:t>
            </w:r>
          </w:p>
        </w:tc>
        <w:tc>
          <w:tcPr>
            <w:tcW w:w="1105" w:type="dxa"/>
            <w:shd w:val="clear" w:color="auto" w:fill="F2F2F2" w:themeFill="background1" w:themeFillShade="F2"/>
          </w:tcPr>
          <w:p w14:paraId="097D1CAA" w14:textId="55FB60B1" w:rsidR="00C41238" w:rsidRPr="00906F51" w:rsidRDefault="00B053DD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תואר</w:t>
            </w:r>
          </w:p>
        </w:tc>
        <w:tc>
          <w:tcPr>
            <w:tcW w:w="1105" w:type="dxa"/>
            <w:shd w:val="clear" w:color="auto" w:fill="F2F2F2" w:themeFill="background1" w:themeFillShade="F2"/>
          </w:tcPr>
          <w:p w14:paraId="1FC15F15" w14:textId="1DA2709F" w:rsidR="00C41238" w:rsidRPr="00906F51" w:rsidRDefault="00B053DD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שם המוסד</w:t>
            </w:r>
          </w:p>
        </w:tc>
        <w:tc>
          <w:tcPr>
            <w:tcW w:w="1106" w:type="dxa"/>
            <w:shd w:val="clear" w:color="auto" w:fill="F2F2F2" w:themeFill="background1" w:themeFillShade="F2"/>
          </w:tcPr>
          <w:p w14:paraId="58695A61" w14:textId="49A454D5" w:rsidR="00C41238" w:rsidRPr="00906F51" w:rsidRDefault="00B053DD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חוג/מקצוע/מגמה</w:t>
            </w:r>
          </w:p>
        </w:tc>
        <w:tc>
          <w:tcPr>
            <w:tcW w:w="1106" w:type="dxa"/>
            <w:shd w:val="clear" w:color="auto" w:fill="F2F2F2" w:themeFill="background1" w:themeFillShade="F2"/>
          </w:tcPr>
          <w:p w14:paraId="51704FD4" w14:textId="6766C4D8" w:rsidR="00C41238" w:rsidRPr="00906F51" w:rsidRDefault="00B053DD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תאריך סיום</w:t>
            </w:r>
          </w:p>
        </w:tc>
        <w:tc>
          <w:tcPr>
            <w:tcW w:w="1106" w:type="dxa"/>
            <w:shd w:val="clear" w:color="auto" w:fill="F2F2F2" w:themeFill="background1" w:themeFillShade="F2"/>
          </w:tcPr>
          <w:p w14:paraId="5CBD2C74" w14:textId="0B7AA650" w:rsidR="00C41238" w:rsidRPr="00906F51" w:rsidRDefault="00B053DD" w:rsidP="00E37079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תעודה</w:t>
            </w:r>
          </w:p>
        </w:tc>
      </w:tr>
      <w:tr w:rsidR="00C41238" w:rsidRPr="00906F51" w14:paraId="1687A76C" w14:textId="77777777" w:rsidTr="00B61391">
        <w:tc>
          <w:tcPr>
            <w:tcW w:w="1203" w:type="dxa"/>
          </w:tcPr>
          <w:p w14:paraId="1E9053B6" w14:textId="39241B55" w:rsidR="00BB06FF" w:rsidRPr="00906F51" w:rsidRDefault="00BB06FF" w:rsidP="00BB06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תואר ראשון</w:t>
            </w:r>
          </w:p>
        </w:tc>
        <w:tc>
          <w:tcPr>
            <w:tcW w:w="567" w:type="dxa"/>
          </w:tcPr>
          <w:p w14:paraId="21E8338D" w14:textId="711383E6" w:rsidR="00BB06FF" w:rsidRPr="00906F51" w:rsidRDefault="00BB06FF" w:rsidP="00BB06FF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41</w:t>
            </w:r>
          </w:p>
        </w:tc>
        <w:tc>
          <w:tcPr>
            <w:tcW w:w="1545" w:type="dxa"/>
          </w:tcPr>
          <w:p w14:paraId="640E782B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5" w:type="dxa"/>
          </w:tcPr>
          <w:p w14:paraId="1A25028F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5" w:type="dxa"/>
          </w:tcPr>
          <w:p w14:paraId="18DFE1DF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5FE8EB25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0591E10F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48739E2B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C41238" w:rsidRPr="00906F51" w14:paraId="0A874CBC" w14:textId="77777777" w:rsidTr="00B61391">
        <w:tc>
          <w:tcPr>
            <w:tcW w:w="1203" w:type="dxa"/>
          </w:tcPr>
          <w:p w14:paraId="745AA3AF" w14:textId="13D2EBDC" w:rsidR="00C41238" w:rsidRPr="00906F51" w:rsidRDefault="00BB06FF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תואר שני</w:t>
            </w:r>
          </w:p>
        </w:tc>
        <w:tc>
          <w:tcPr>
            <w:tcW w:w="567" w:type="dxa"/>
          </w:tcPr>
          <w:p w14:paraId="54467618" w14:textId="6F91AE78" w:rsidR="00C41238" w:rsidRPr="00906F51" w:rsidRDefault="00BB06FF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42</w:t>
            </w:r>
          </w:p>
        </w:tc>
        <w:tc>
          <w:tcPr>
            <w:tcW w:w="1545" w:type="dxa"/>
          </w:tcPr>
          <w:p w14:paraId="2E2D6AEF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5" w:type="dxa"/>
          </w:tcPr>
          <w:p w14:paraId="1F6C221A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5" w:type="dxa"/>
          </w:tcPr>
          <w:p w14:paraId="1264F9AB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46CACDC4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6D44BE54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01468C76" w14:textId="77777777" w:rsidR="00C41238" w:rsidRPr="00906F51" w:rsidRDefault="00C41238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456AF6" w:rsidRPr="00906F51" w14:paraId="3C8512EE" w14:textId="77777777" w:rsidTr="00B61391">
        <w:tc>
          <w:tcPr>
            <w:tcW w:w="1203" w:type="dxa"/>
          </w:tcPr>
          <w:p w14:paraId="199DBBB8" w14:textId="4C4746DD" w:rsidR="00456AF6" w:rsidRPr="00906F51" w:rsidRDefault="00BB06FF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תואר שלישי</w:t>
            </w:r>
          </w:p>
        </w:tc>
        <w:tc>
          <w:tcPr>
            <w:tcW w:w="567" w:type="dxa"/>
          </w:tcPr>
          <w:p w14:paraId="53374B59" w14:textId="050AED84" w:rsidR="00456AF6" w:rsidRPr="00906F51" w:rsidRDefault="00BB06FF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43</w:t>
            </w:r>
          </w:p>
        </w:tc>
        <w:tc>
          <w:tcPr>
            <w:tcW w:w="1545" w:type="dxa"/>
          </w:tcPr>
          <w:p w14:paraId="0B527671" w14:textId="77777777" w:rsidR="00456AF6" w:rsidRPr="00906F51" w:rsidRDefault="00456AF6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5" w:type="dxa"/>
          </w:tcPr>
          <w:p w14:paraId="7596901C" w14:textId="77777777" w:rsidR="00456AF6" w:rsidRPr="00906F51" w:rsidRDefault="00456AF6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5" w:type="dxa"/>
          </w:tcPr>
          <w:p w14:paraId="2C2371D1" w14:textId="77777777" w:rsidR="00456AF6" w:rsidRPr="00906F51" w:rsidRDefault="00456AF6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66D22B47" w14:textId="77777777" w:rsidR="00456AF6" w:rsidRPr="00906F51" w:rsidRDefault="00456AF6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27D32028" w14:textId="77777777" w:rsidR="00456AF6" w:rsidRPr="00906F51" w:rsidRDefault="00456AF6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106" w:type="dxa"/>
          </w:tcPr>
          <w:p w14:paraId="69855E71" w14:textId="77777777" w:rsidR="00456AF6" w:rsidRPr="00906F51" w:rsidRDefault="00456AF6" w:rsidP="00C41238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p w14:paraId="248901A0" w14:textId="66527ED2" w:rsidR="006C734B" w:rsidRPr="00906F51" w:rsidRDefault="006C734B" w:rsidP="00B053DD">
      <w:pPr>
        <w:tabs>
          <w:tab w:val="left" w:pos="6465"/>
        </w:tabs>
        <w:bidi/>
        <w:rPr>
          <w:rFonts w:ascii="David" w:hAnsi="David" w:cs="David"/>
          <w:sz w:val="20"/>
          <w:szCs w:val="20"/>
          <w:rtl/>
        </w:rPr>
      </w:pPr>
    </w:p>
    <w:p w14:paraId="48BE76BD" w14:textId="6F9D47C3" w:rsidR="00B053DD" w:rsidRPr="00BE462F" w:rsidRDefault="00412A76" w:rsidP="00051C42">
      <w:pPr>
        <w:pStyle w:val="a7"/>
        <w:numPr>
          <w:ilvl w:val="0"/>
          <w:numId w:val="13"/>
        </w:numPr>
        <w:tabs>
          <w:tab w:val="left" w:pos="6465"/>
        </w:tabs>
        <w:spacing w:after="0" w:line="240" w:lineRule="auto"/>
        <w:rPr>
          <w:rFonts w:ascii="David" w:hAnsi="David" w:cs="David"/>
          <w:b/>
          <w:bCs/>
          <w:sz w:val="20"/>
          <w:szCs w:val="20"/>
        </w:rPr>
      </w:pPr>
      <w:r w:rsidRPr="00BE462F">
        <w:rPr>
          <w:rFonts w:ascii="David" w:hAnsi="David" w:cs="David" w:hint="cs"/>
          <w:b/>
          <w:bCs/>
          <w:sz w:val="20"/>
          <w:szCs w:val="20"/>
          <w:rtl/>
        </w:rPr>
        <w:t>שירות צבאי</w:t>
      </w:r>
    </w:p>
    <w:p w14:paraId="74618728" w14:textId="77777777" w:rsidR="00412A76" w:rsidRPr="00906F51" w:rsidRDefault="00412A76" w:rsidP="00051C42">
      <w:pPr>
        <w:pStyle w:val="a7"/>
        <w:tabs>
          <w:tab w:val="left" w:pos="6465"/>
        </w:tabs>
        <w:spacing w:after="0" w:line="240" w:lineRule="auto"/>
        <w:ind w:left="644"/>
        <w:rPr>
          <w:rFonts w:ascii="David" w:hAnsi="David" w:cs="David"/>
          <w:sz w:val="20"/>
          <w:szCs w:val="20"/>
          <w:rtl/>
        </w:rPr>
      </w:pPr>
    </w:p>
    <w:tbl>
      <w:tblPr>
        <w:tblStyle w:val="af5"/>
        <w:bidiVisual/>
        <w:tblW w:w="0" w:type="auto"/>
        <w:tblLook w:val="04A0" w:firstRow="1" w:lastRow="0" w:firstColumn="1" w:lastColumn="0" w:noHBand="0" w:noVBand="1"/>
      </w:tblPr>
      <w:tblGrid>
        <w:gridCol w:w="2065"/>
        <w:gridCol w:w="1831"/>
      </w:tblGrid>
      <w:tr w:rsidR="00412A76" w:rsidRPr="00906F51" w14:paraId="43B3F75B" w14:textId="77777777" w:rsidTr="00B61391">
        <w:tc>
          <w:tcPr>
            <w:tcW w:w="2065" w:type="dxa"/>
            <w:shd w:val="clear" w:color="auto" w:fill="F2F2F2" w:themeFill="background1" w:themeFillShade="F2"/>
          </w:tcPr>
          <w:p w14:paraId="66BFE3FE" w14:textId="3A691C0C" w:rsidR="00412A76" w:rsidRPr="00906F51" w:rsidRDefault="00412A76" w:rsidP="00051C42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תאריך התחלה</w:t>
            </w:r>
          </w:p>
        </w:tc>
        <w:tc>
          <w:tcPr>
            <w:tcW w:w="1831" w:type="dxa"/>
            <w:shd w:val="clear" w:color="auto" w:fill="F2F2F2" w:themeFill="background1" w:themeFillShade="F2"/>
          </w:tcPr>
          <w:p w14:paraId="6A9A7CD5" w14:textId="3400CC66" w:rsidR="00412A76" w:rsidRPr="00906F51" w:rsidRDefault="00412A76" w:rsidP="00051C42">
            <w:pPr>
              <w:pStyle w:val="a7"/>
              <w:tabs>
                <w:tab w:val="left" w:pos="6465"/>
              </w:tabs>
              <w:spacing w:after="0" w:line="240" w:lineRule="auto"/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  <w:r w:rsidRPr="00906F51">
              <w:rPr>
                <w:rFonts w:ascii="David" w:hAnsi="David" w:cs="David" w:hint="cs"/>
                <w:sz w:val="20"/>
                <w:szCs w:val="20"/>
                <w:rtl/>
              </w:rPr>
              <w:t>תאריך סיום</w:t>
            </w:r>
          </w:p>
        </w:tc>
      </w:tr>
      <w:tr w:rsidR="00412A76" w:rsidRPr="00906F51" w14:paraId="440788E7" w14:textId="77777777" w:rsidTr="00B61391">
        <w:tc>
          <w:tcPr>
            <w:tcW w:w="2065" w:type="dxa"/>
          </w:tcPr>
          <w:p w14:paraId="6A254130" w14:textId="77777777" w:rsidR="00412A76" w:rsidRPr="00906F51" w:rsidRDefault="00412A76" w:rsidP="00412A76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31" w:type="dxa"/>
          </w:tcPr>
          <w:p w14:paraId="3242B431" w14:textId="77777777" w:rsidR="00412A76" w:rsidRPr="00906F51" w:rsidRDefault="00412A76" w:rsidP="00412A76">
            <w:pPr>
              <w:pStyle w:val="a7"/>
              <w:tabs>
                <w:tab w:val="left" w:pos="6465"/>
              </w:tabs>
              <w:ind w:left="0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p w14:paraId="450714D8" w14:textId="5D1D9D32" w:rsidR="000A1CBD" w:rsidRPr="00906F51" w:rsidRDefault="000A1CBD" w:rsidP="000A1CBD">
      <w:pPr>
        <w:tabs>
          <w:tab w:val="left" w:pos="6465"/>
        </w:tabs>
        <w:bidi/>
        <w:ind w:left="284"/>
        <w:rPr>
          <w:rFonts w:ascii="David" w:hAnsi="David" w:cs="David"/>
          <w:sz w:val="20"/>
          <w:szCs w:val="20"/>
          <w:rtl/>
        </w:rPr>
      </w:pPr>
    </w:p>
    <w:p w14:paraId="456AA4FD" w14:textId="4E19E43A" w:rsidR="0041011E" w:rsidRDefault="00CC34D7" w:rsidP="00134CBD">
      <w:pPr>
        <w:pStyle w:val="a7"/>
        <w:numPr>
          <w:ilvl w:val="0"/>
          <w:numId w:val="13"/>
        </w:numPr>
        <w:tabs>
          <w:tab w:val="left" w:pos="6465"/>
        </w:tabs>
        <w:rPr>
          <w:rFonts w:ascii="David" w:hAnsi="David" w:cs="David"/>
          <w:sz w:val="20"/>
          <w:szCs w:val="20"/>
        </w:rPr>
      </w:pPr>
      <w:r w:rsidRPr="00906F51">
        <w:rPr>
          <w:rFonts w:ascii="David" w:hAnsi="David" w:cs="David" w:hint="cs"/>
          <w:sz w:val="20"/>
          <w:szCs w:val="20"/>
          <w:rtl/>
        </w:rPr>
        <w:t>יש למלא בנוסף לשאלון זה גם טופס 101 של מס הכנסה</w:t>
      </w:r>
      <w:r w:rsidR="0041011E">
        <w:rPr>
          <w:rFonts w:ascii="David" w:hAnsi="David" w:cs="David" w:hint="cs"/>
          <w:sz w:val="20"/>
          <w:szCs w:val="20"/>
          <w:rtl/>
        </w:rPr>
        <w:t>:</w:t>
      </w:r>
      <w:r w:rsidR="00D553BE" w:rsidRPr="00906F51">
        <w:rPr>
          <w:rFonts w:ascii="David" w:hAnsi="David" w:cs="David"/>
          <w:sz w:val="20"/>
          <w:szCs w:val="20"/>
          <w:rtl/>
        </w:rPr>
        <w:br/>
      </w:r>
      <w:hyperlink r:id="rId8" w:history="1">
        <w:r w:rsidR="0041011E" w:rsidRPr="00481EFE">
          <w:rPr>
            <w:rStyle w:val="Hyperlink"/>
            <w:rFonts w:ascii="David" w:hAnsi="David" w:cs="David"/>
            <w:sz w:val="20"/>
            <w:szCs w:val="20"/>
          </w:rPr>
          <w:t>https://hr.technion.ac.il/wp-content/uploads/2024/01/%D7%98%D7%95%D7%A4%D7%A1-101-%D7%9C%D7%A9%D7%A0%D7%AA-2024.pdf</w:t>
        </w:r>
      </w:hyperlink>
    </w:p>
    <w:p w14:paraId="2DC6EE06" w14:textId="525573AA" w:rsidR="00040D7B" w:rsidRPr="00134CBD" w:rsidRDefault="00040D7B" w:rsidP="0041011E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</w:rPr>
      </w:pPr>
    </w:p>
    <w:p w14:paraId="19A120D9" w14:textId="354FE229" w:rsidR="00661FBA" w:rsidRPr="00906F51" w:rsidRDefault="001D689E" w:rsidP="00E41D74">
      <w:pPr>
        <w:pStyle w:val="a7"/>
        <w:tabs>
          <w:tab w:val="left" w:pos="6465"/>
        </w:tabs>
        <w:ind w:left="644"/>
        <w:rPr>
          <w:rFonts w:ascii="David" w:hAnsi="David" w:cs="David"/>
          <w:b/>
          <w:bCs/>
          <w:sz w:val="20"/>
          <w:szCs w:val="20"/>
          <w:u w:val="single"/>
          <w:rtl/>
        </w:rPr>
      </w:pPr>
      <w:r w:rsidRPr="00906F51">
        <w:rPr>
          <w:rFonts w:ascii="David" w:hAnsi="David" w:cs="David" w:hint="cs"/>
          <w:b/>
          <w:bCs/>
          <w:sz w:val="20"/>
          <w:szCs w:val="20"/>
          <w:u w:val="single"/>
          <w:rtl/>
        </w:rPr>
        <w:t>לטופס 101 יש לצרף צילום ת.ז כולל ספח</w:t>
      </w:r>
      <w:r w:rsidR="00E41D74" w:rsidRPr="00906F51">
        <w:rPr>
          <w:rFonts w:ascii="David" w:hAnsi="David" w:cs="David" w:hint="cs"/>
          <w:b/>
          <w:bCs/>
          <w:sz w:val="20"/>
          <w:szCs w:val="20"/>
          <w:u w:val="single"/>
          <w:rtl/>
        </w:rPr>
        <w:t xml:space="preserve">. </w:t>
      </w:r>
      <w:r w:rsidR="00CE61D0" w:rsidRPr="00906F51">
        <w:rPr>
          <w:rFonts w:ascii="David" w:hAnsi="David" w:cs="David" w:hint="cs"/>
          <w:sz w:val="20"/>
          <w:szCs w:val="20"/>
          <w:rtl/>
        </w:rPr>
        <w:t xml:space="preserve">אי העברת טופס 101 מסומן וחתום למחלקת שכר </w:t>
      </w:r>
      <w:r w:rsidR="00243FF5" w:rsidRPr="00906F51">
        <w:rPr>
          <w:rFonts w:ascii="David" w:hAnsi="David" w:cs="David" w:hint="cs"/>
          <w:sz w:val="20"/>
          <w:szCs w:val="20"/>
          <w:rtl/>
        </w:rPr>
        <w:t>יגרום לניכוי מס, כמי שהמשכורת מהטכניון הינה ההכנסה המשנית של העובד (או המס המירבי</w:t>
      </w:r>
      <w:r w:rsidR="00F57C09" w:rsidRPr="00906F51">
        <w:rPr>
          <w:rFonts w:ascii="David" w:hAnsi="David" w:cs="David" w:hint="cs"/>
          <w:sz w:val="20"/>
          <w:szCs w:val="20"/>
          <w:rtl/>
        </w:rPr>
        <w:t xml:space="preserve"> </w:t>
      </w:r>
      <w:r w:rsidR="00F57C09" w:rsidRPr="00906F51">
        <w:rPr>
          <w:rFonts w:ascii="David" w:hAnsi="David" w:cs="David"/>
          <w:sz w:val="20"/>
          <w:szCs w:val="20"/>
          <w:rtl/>
        </w:rPr>
        <w:t>–</w:t>
      </w:r>
      <w:r w:rsidR="00F57C09" w:rsidRPr="00906F51">
        <w:rPr>
          <w:rFonts w:ascii="David" w:hAnsi="David" w:cs="David" w:hint="cs"/>
          <w:sz w:val="20"/>
          <w:szCs w:val="20"/>
          <w:rtl/>
        </w:rPr>
        <w:t xml:space="preserve"> 48% או לפי תאום מס).</w:t>
      </w:r>
    </w:p>
    <w:p w14:paraId="7C7750BE" w14:textId="137BD765" w:rsidR="00E41D74" w:rsidRPr="00906F51" w:rsidRDefault="00E41D74" w:rsidP="00E41D74">
      <w:pPr>
        <w:pStyle w:val="a7"/>
        <w:tabs>
          <w:tab w:val="left" w:pos="6465"/>
        </w:tabs>
        <w:ind w:left="644"/>
        <w:rPr>
          <w:rFonts w:ascii="David" w:hAnsi="David" w:cs="David"/>
          <w:b/>
          <w:bCs/>
          <w:sz w:val="20"/>
          <w:szCs w:val="20"/>
          <w:u w:val="single"/>
          <w:rtl/>
        </w:rPr>
      </w:pPr>
    </w:p>
    <w:p w14:paraId="0A270876" w14:textId="6FE5F8DB" w:rsidR="00E41D74" w:rsidRPr="00BE462F" w:rsidRDefault="00957760" w:rsidP="00E41D74">
      <w:pPr>
        <w:pStyle w:val="a7"/>
        <w:numPr>
          <w:ilvl w:val="0"/>
          <w:numId w:val="13"/>
        </w:numPr>
        <w:tabs>
          <w:tab w:val="left" w:pos="6465"/>
        </w:tabs>
        <w:rPr>
          <w:rFonts w:ascii="David" w:hAnsi="David" w:cs="David"/>
          <w:b/>
          <w:bCs/>
          <w:sz w:val="20"/>
          <w:szCs w:val="20"/>
          <w:rtl/>
        </w:rPr>
      </w:pPr>
      <w:r w:rsidRPr="00BE462F">
        <w:rPr>
          <w:rFonts w:ascii="David" w:hAnsi="David" w:cs="David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A47774" wp14:editId="2F39C7DC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5936615" cy="1404620"/>
                <wp:effectExtent l="0" t="0" r="26035" b="1905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9366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B238" w14:textId="0CE6F32A" w:rsidR="00CF5B07" w:rsidRPr="00906F51" w:rsidRDefault="00957760" w:rsidP="00906F51">
                            <w:pPr>
                              <w:jc w:val="right"/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</w:pPr>
                            <w:r w:rsidRPr="00906F51"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  <w:t>הנני מצהיר/ה</w:t>
                            </w:r>
                            <w:r w:rsidR="00B85770" w:rsidRPr="00906F51"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  <w:t xml:space="preserve"> כי הפרטים שנמסרו על ידי בשאלון זה הם נכונים ומלאים וידוע לי שהשמטת פרטים או מסירת פרטים לא נכונים הינה עבירה </w:t>
                            </w:r>
                            <w:r w:rsidR="00A20CD8" w:rsidRPr="00906F51"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  <w:t xml:space="preserve">על פקודת מס הכנסה. הנני מתחייב/ת להודיע בכתב למחלקת שכר על כל שינוי </w:t>
                            </w:r>
                            <w:r w:rsidR="00CF5B07" w:rsidRPr="00906F51"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  <w:t xml:space="preserve">שיחול בפרטים דלעיל תוך שבוע מתאריך השינוי. </w:t>
                            </w:r>
                            <w:r w:rsidR="00CF5B07" w:rsidRPr="00906F51"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  <w:br/>
                              <w:t>תאריך:________________</w:t>
                            </w:r>
                            <w:r w:rsidR="00CE48EF" w:rsidRPr="00906F51"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  <w:t xml:space="preserve">        חתימת העובד/ת: ________________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A47774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22.6pt;width:467.45pt;height:110.6pt;flip:x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">
                <v:textbox style="mso-fit-shape-to-text:t">
                  <w:txbxContent>
                    <w:p w14:paraId="0D33B238" w14:textId="0CE6F32A" w:rsidR="00CF5B07" w:rsidRPr="00906F51" w:rsidRDefault="00957760" w:rsidP="00906F51">
                      <w:pPr>
                        <w:jc w:val="right"/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</w:pPr>
                      <w:r w:rsidRPr="00906F51"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  <w:t>הנני מצהיר/ה</w:t>
                      </w:r>
                      <w:r w:rsidR="00B85770" w:rsidRPr="00906F51"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  <w:t xml:space="preserve"> כי הפרטים שנמסרו על ידי בשאלון זה הם נכונים ומלאים וידוע לי שהשמטת פרטים או מסירת פרטים לא נכונים הינה עבירה </w:t>
                      </w:r>
                      <w:r w:rsidR="00A20CD8" w:rsidRPr="00906F51"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  <w:t xml:space="preserve">על פקודת מס הכנסה. הנני מתחייב/ת להודיע בכתב למחלקת שכר על כל שינוי </w:t>
                      </w:r>
                      <w:r w:rsidR="00CF5B07" w:rsidRPr="00906F51"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  <w:t xml:space="preserve">שיחול בפרטים דלעיל תוך שבוע מתאריך השינוי. </w:t>
                      </w:r>
                      <w:r w:rsidR="00CF5B07" w:rsidRPr="00906F51"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  <w:br/>
                        <w:t>תאריך:________________</w:t>
                      </w:r>
                      <w:r w:rsidR="00CE48EF" w:rsidRPr="00906F51"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  <w:t xml:space="preserve">        חתימת העובד/ת: ________________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41D74" w:rsidRPr="00BE462F">
        <w:rPr>
          <w:rFonts w:ascii="David" w:hAnsi="David" w:cs="David" w:hint="cs"/>
          <w:b/>
          <w:bCs/>
          <w:sz w:val="20"/>
          <w:szCs w:val="20"/>
          <w:rtl/>
        </w:rPr>
        <w:t>הצהרת העובד/ת</w:t>
      </w:r>
    </w:p>
    <w:p w14:paraId="3F834FE5" w14:textId="497D8862" w:rsidR="00F57C09" w:rsidRPr="00906F51" w:rsidRDefault="00F57C09" w:rsidP="00F57C09">
      <w:pPr>
        <w:pStyle w:val="a7"/>
        <w:tabs>
          <w:tab w:val="left" w:pos="6465"/>
        </w:tabs>
        <w:ind w:left="644"/>
        <w:rPr>
          <w:rFonts w:ascii="David" w:hAnsi="David" w:cs="David"/>
          <w:sz w:val="20"/>
          <w:szCs w:val="20"/>
          <w:rtl/>
        </w:rPr>
      </w:pPr>
    </w:p>
    <w:sectPr w:rsidR="00F57C09" w:rsidRPr="00906F51" w:rsidSect="00BA4FDF">
      <w:headerReference w:type="default" r:id="rId9"/>
      <w:footerReference w:type="default" r:id="rId10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9B87B" w14:textId="77777777" w:rsidR="00C72A8D" w:rsidRDefault="00C72A8D" w:rsidP="00E1774D">
      <w:pPr>
        <w:spacing w:after="0" w:line="240" w:lineRule="auto"/>
      </w:pPr>
      <w:r>
        <w:separator/>
      </w:r>
    </w:p>
  </w:endnote>
  <w:endnote w:type="continuationSeparator" w:id="0">
    <w:p w14:paraId="5B7FCAB1" w14:textId="77777777" w:rsidR="00C72A8D" w:rsidRDefault="00C72A8D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8E80F" w14:textId="77777777" w:rsidR="00C72A8D" w:rsidRDefault="00C72A8D" w:rsidP="00E1774D">
      <w:pPr>
        <w:spacing w:after="0" w:line="240" w:lineRule="auto"/>
      </w:pPr>
      <w:r>
        <w:separator/>
      </w:r>
    </w:p>
  </w:footnote>
  <w:footnote w:type="continuationSeparator" w:id="0">
    <w:p w14:paraId="2912E011" w14:textId="77777777" w:rsidR="00C72A8D" w:rsidRDefault="00C72A8D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0303"/>
    <w:multiLevelType w:val="hybridMultilevel"/>
    <w:tmpl w:val="78109F8E"/>
    <w:lvl w:ilvl="0" w:tplc="78C8FD6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8D969AB"/>
    <w:multiLevelType w:val="hybridMultilevel"/>
    <w:tmpl w:val="655E2DCE"/>
    <w:lvl w:ilvl="0" w:tplc="CA2456A4">
      <w:numFmt w:val="bullet"/>
      <w:lvlText w:val="•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224BF"/>
    <w:multiLevelType w:val="hybridMultilevel"/>
    <w:tmpl w:val="20EEC31A"/>
    <w:lvl w:ilvl="0" w:tplc="7E02B1B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6168CD"/>
    <w:multiLevelType w:val="hybridMultilevel"/>
    <w:tmpl w:val="768E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0413D"/>
    <w:multiLevelType w:val="hybridMultilevel"/>
    <w:tmpl w:val="FD9E42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0782D"/>
    <w:multiLevelType w:val="hybridMultilevel"/>
    <w:tmpl w:val="521C81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92C54"/>
    <w:multiLevelType w:val="hybridMultilevel"/>
    <w:tmpl w:val="BC848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32454"/>
    <w:multiLevelType w:val="hybridMultilevel"/>
    <w:tmpl w:val="DD64CC4C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2" w15:restartNumberingAfterBreak="0">
    <w:nsid w:val="755751D1"/>
    <w:multiLevelType w:val="hybridMultilevel"/>
    <w:tmpl w:val="F9AE509E"/>
    <w:lvl w:ilvl="0" w:tplc="0D4A1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5922254">
    <w:abstractNumId w:val="7"/>
  </w:num>
  <w:num w:numId="2" w16cid:durableId="11660192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3"/>
  </w:num>
  <w:num w:numId="4" w16cid:durableId="1560241687">
    <w:abstractNumId w:val="10"/>
  </w:num>
  <w:num w:numId="5" w16cid:durableId="834418186">
    <w:abstractNumId w:val="5"/>
  </w:num>
  <w:num w:numId="6" w16cid:durableId="1187911896">
    <w:abstractNumId w:val="4"/>
  </w:num>
  <w:num w:numId="7" w16cid:durableId="1137146971">
    <w:abstractNumId w:val="12"/>
  </w:num>
  <w:num w:numId="8" w16cid:durableId="1545366817">
    <w:abstractNumId w:val="9"/>
  </w:num>
  <w:num w:numId="9" w16cid:durableId="406847852">
    <w:abstractNumId w:val="6"/>
  </w:num>
  <w:num w:numId="10" w16cid:durableId="151994638">
    <w:abstractNumId w:val="1"/>
  </w:num>
  <w:num w:numId="11" w16cid:durableId="790199669">
    <w:abstractNumId w:val="8"/>
  </w:num>
  <w:num w:numId="12" w16cid:durableId="1912036587">
    <w:abstractNumId w:val="11"/>
  </w:num>
  <w:num w:numId="13" w16cid:durableId="351807624">
    <w:abstractNumId w:val="0"/>
  </w:num>
  <w:num w:numId="14" w16cid:durableId="72980959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09E3"/>
    <w:rsid w:val="00004403"/>
    <w:rsid w:val="00005BF6"/>
    <w:rsid w:val="000069DF"/>
    <w:rsid w:val="00014893"/>
    <w:rsid w:val="00017024"/>
    <w:rsid w:val="00021C49"/>
    <w:rsid w:val="00023909"/>
    <w:rsid w:val="000336B5"/>
    <w:rsid w:val="000400DD"/>
    <w:rsid w:val="00040894"/>
    <w:rsid w:val="00040D7B"/>
    <w:rsid w:val="00040E4F"/>
    <w:rsid w:val="00051C42"/>
    <w:rsid w:val="000547A1"/>
    <w:rsid w:val="0006069C"/>
    <w:rsid w:val="00066B4D"/>
    <w:rsid w:val="00067B3A"/>
    <w:rsid w:val="00072983"/>
    <w:rsid w:val="00074BCF"/>
    <w:rsid w:val="000860F4"/>
    <w:rsid w:val="00096D32"/>
    <w:rsid w:val="0009767B"/>
    <w:rsid w:val="000A1CBD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6F51"/>
    <w:rsid w:val="000D7896"/>
    <w:rsid w:val="000E1F62"/>
    <w:rsid w:val="000F2978"/>
    <w:rsid w:val="000F669D"/>
    <w:rsid w:val="0010137F"/>
    <w:rsid w:val="001015CD"/>
    <w:rsid w:val="00101D6E"/>
    <w:rsid w:val="0010244D"/>
    <w:rsid w:val="0010252F"/>
    <w:rsid w:val="0010408B"/>
    <w:rsid w:val="00112E2F"/>
    <w:rsid w:val="0011507E"/>
    <w:rsid w:val="0011663A"/>
    <w:rsid w:val="00117EA6"/>
    <w:rsid w:val="00120688"/>
    <w:rsid w:val="00120F3F"/>
    <w:rsid w:val="0012138A"/>
    <w:rsid w:val="00121E14"/>
    <w:rsid w:val="00123178"/>
    <w:rsid w:val="0012685B"/>
    <w:rsid w:val="00126945"/>
    <w:rsid w:val="00126AA7"/>
    <w:rsid w:val="0013169E"/>
    <w:rsid w:val="001334A7"/>
    <w:rsid w:val="00134CBD"/>
    <w:rsid w:val="0014698F"/>
    <w:rsid w:val="00147EA5"/>
    <w:rsid w:val="00152B92"/>
    <w:rsid w:val="0015410E"/>
    <w:rsid w:val="00156FF5"/>
    <w:rsid w:val="001610D9"/>
    <w:rsid w:val="001627ED"/>
    <w:rsid w:val="00165D26"/>
    <w:rsid w:val="00173BD1"/>
    <w:rsid w:val="00181003"/>
    <w:rsid w:val="0018426D"/>
    <w:rsid w:val="001845EC"/>
    <w:rsid w:val="001904DD"/>
    <w:rsid w:val="001907D5"/>
    <w:rsid w:val="0019110B"/>
    <w:rsid w:val="00193917"/>
    <w:rsid w:val="00195FD5"/>
    <w:rsid w:val="001961E1"/>
    <w:rsid w:val="001A0191"/>
    <w:rsid w:val="001A172E"/>
    <w:rsid w:val="001A32EF"/>
    <w:rsid w:val="001B2471"/>
    <w:rsid w:val="001B29B5"/>
    <w:rsid w:val="001B5430"/>
    <w:rsid w:val="001B59D9"/>
    <w:rsid w:val="001B6AA4"/>
    <w:rsid w:val="001C3DA8"/>
    <w:rsid w:val="001D689E"/>
    <w:rsid w:val="001D6B3A"/>
    <w:rsid w:val="001E24A7"/>
    <w:rsid w:val="001E2EBA"/>
    <w:rsid w:val="001E6E20"/>
    <w:rsid w:val="001F147B"/>
    <w:rsid w:val="001F272D"/>
    <w:rsid w:val="001F3870"/>
    <w:rsid w:val="002028F6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43FF5"/>
    <w:rsid w:val="0025448A"/>
    <w:rsid w:val="00254AA4"/>
    <w:rsid w:val="00256D83"/>
    <w:rsid w:val="002626B3"/>
    <w:rsid w:val="00265402"/>
    <w:rsid w:val="00271390"/>
    <w:rsid w:val="00271AB9"/>
    <w:rsid w:val="0027394E"/>
    <w:rsid w:val="00274CA1"/>
    <w:rsid w:val="0027541A"/>
    <w:rsid w:val="00277C44"/>
    <w:rsid w:val="0028151A"/>
    <w:rsid w:val="00281E0B"/>
    <w:rsid w:val="00294D91"/>
    <w:rsid w:val="002957C4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0DB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0AB6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575"/>
    <w:rsid w:val="003A56F4"/>
    <w:rsid w:val="003A7B24"/>
    <w:rsid w:val="003B4B3C"/>
    <w:rsid w:val="003B53AD"/>
    <w:rsid w:val="003C06EA"/>
    <w:rsid w:val="003C12B8"/>
    <w:rsid w:val="003C204D"/>
    <w:rsid w:val="003C21A4"/>
    <w:rsid w:val="003C5565"/>
    <w:rsid w:val="003D42A6"/>
    <w:rsid w:val="003D4AF1"/>
    <w:rsid w:val="003D515D"/>
    <w:rsid w:val="003D6380"/>
    <w:rsid w:val="003D7A5B"/>
    <w:rsid w:val="003E3802"/>
    <w:rsid w:val="003E4D4B"/>
    <w:rsid w:val="003E7700"/>
    <w:rsid w:val="003F03D3"/>
    <w:rsid w:val="003F2187"/>
    <w:rsid w:val="003F3E84"/>
    <w:rsid w:val="003F6214"/>
    <w:rsid w:val="004054FE"/>
    <w:rsid w:val="0041011E"/>
    <w:rsid w:val="00412A76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36D16"/>
    <w:rsid w:val="00443391"/>
    <w:rsid w:val="00443826"/>
    <w:rsid w:val="00444C77"/>
    <w:rsid w:val="00453AC8"/>
    <w:rsid w:val="00453D41"/>
    <w:rsid w:val="0045459D"/>
    <w:rsid w:val="00456AF6"/>
    <w:rsid w:val="004737B3"/>
    <w:rsid w:val="0048519D"/>
    <w:rsid w:val="00493C67"/>
    <w:rsid w:val="004964F1"/>
    <w:rsid w:val="004A7953"/>
    <w:rsid w:val="004B02F0"/>
    <w:rsid w:val="004B7022"/>
    <w:rsid w:val="004C3AB1"/>
    <w:rsid w:val="004C4051"/>
    <w:rsid w:val="004C63A9"/>
    <w:rsid w:val="004C761D"/>
    <w:rsid w:val="004D05A6"/>
    <w:rsid w:val="004D0EDB"/>
    <w:rsid w:val="004D5270"/>
    <w:rsid w:val="004D7824"/>
    <w:rsid w:val="004D7E19"/>
    <w:rsid w:val="004F5278"/>
    <w:rsid w:val="004F78B2"/>
    <w:rsid w:val="0050067B"/>
    <w:rsid w:val="00503F7D"/>
    <w:rsid w:val="00504789"/>
    <w:rsid w:val="00507415"/>
    <w:rsid w:val="00507F1C"/>
    <w:rsid w:val="0051387A"/>
    <w:rsid w:val="00514DA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0A03"/>
    <w:rsid w:val="00541581"/>
    <w:rsid w:val="00542698"/>
    <w:rsid w:val="00542AB2"/>
    <w:rsid w:val="005524A2"/>
    <w:rsid w:val="00556904"/>
    <w:rsid w:val="0056063E"/>
    <w:rsid w:val="005656E0"/>
    <w:rsid w:val="0056639F"/>
    <w:rsid w:val="005752EB"/>
    <w:rsid w:val="005764F3"/>
    <w:rsid w:val="00583DBF"/>
    <w:rsid w:val="00584747"/>
    <w:rsid w:val="00585B27"/>
    <w:rsid w:val="005860CF"/>
    <w:rsid w:val="00586924"/>
    <w:rsid w:val="005876DC"/>
    <w:rsid w:val="0059003D"/>
    <w:rsid w:val="00593D09"/>
    <w:rsid w:val="00594FF1"/>
    <w:rsid w:val="005962CE"/>
    <w:rsid w:val="005963C6"/>
    <w:rsid w:val="005A2E32"/>
    <w:rsid w:val="005A488E"/>
    <w:rsid w:val="005C0D0F"/>
    <w:rsid w:val="005C4103"/>
    <w:rsid w:val="005C4BAC"/>
    <w:rsid w:val="005C5AE3"/>
    <w:rsid w:val="005C5F86"/>
    <w:rsid w:val="005D0328"/>
    <w:rsid w:val="005D0CEB"/>
    <w:rsid w:val="005D2326"/>
    <w:rsid w:val="005D4A97"/>
    <w:rsid w:val="005D5604"/>
    <w:rsid w:val="005D5B63"/>
    <w:rsid w:val="005D6F4D"/>
    <w:rsid w:val="005E1496"/>
    <w:rsid w:val="005E4D73"/>
    <w:rsid w:val="005F4080"/>
    <w:rsid w:val="005F41CE"/>
    <w:rsid w:val="00604901"/>
    <w:rsid w:val="006052FD"/>
    <w:rsid w:val="00606085"/>
    <w:rsid w:val="006122F4"/>
    <w:rsid w:val="0061330F"/>
    <w:rsid w:val="00617F9E"/>
    <w:rsid w:val="006319E2"/>
    <w:rsid w:val="006350BA"/>
    <w:rsid w:val="00635A42"/>
    <w:rsid w:val="00635C3B"/>
    <w:rsid w:val="00636077"/>
    <w:rsid w:val="00637A0D"/>
    <w:rsid w:val="00640EC4"/>
    <w:rsid w:val="0064229C"/>
    <w:rsid w:val="00645310"/>
    <w:rsid w:val="00646A79"/>
    <w:rsid w:val="0064745A"/>
    <w:rsid w:val="00647AB2"/>
    <w:rsid w:val="0065070D"/>
    <w:rsid w:val="00656258"/>
    <w:rsid w:val="00657529"/>
    <w:rsid w:val="00661FBA"/>
    <w:rsid w:val="00684BE7"/>
    <w:rsid w:val="00690BDD"/>
    <w:rsid w:val="00691438"/>
    <w:rsid w:val="00693BEB"/>
    <w:rsid w:val="00695366"/>
    <w:rsid w:val="00696639"/>
    <w:rsid w:val="006973E8"/>
    <w:rsid w:val="006A0AF8"/>
    <w:rsid w:val="006A23FC"/>
    <w:rsid w:val="006A69E2"/>
    <w:rsid w:val="006B0036"/>
    <w:rsid w:val="006B5F5C"/>
    <w:rsid w:val="006C5E10"/>
    <w:rsid w:val="006C734B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16F34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3F5E"/>
    <w:rsid w:val="007945AB"/>
    <w:rsid w:val="00795A7E"/>
    <w:rsid w:val="00795EEA"/>
    <w:rsid w:val="007A3420"/>
    <w:rsid w:val="007A61E6"/>
    <w:rsid w:val="007C4625"/>
    <w:rsid w:val="007C6AB1"/>
    <w:rsid w:val="007E0A3F"/>
    <w:rsid w:val="007E5971"/>
    <w:rsid w:val="007F302B"/>
    <w:rsid w:val="007F3E4A"/>
    <w:rsid w:val="00816B01"/>
    <w:rsid w:val="00820701"/>
    <w:rsid w:val="008217F9"/>
    <w:rsid w:val="00823C50"/>
    <w:rsid w:val="00823F1E"/>
    <w:rsid w:val="00831637"/>
    <w:rsid w:val="00832DC7"/>
    <w:rsid w:val="00835678"/>
    <w:rsid w:val="008369A0"/>
    <w:rsid w:val="00841A65"/>
    <w:rsid w:val="00843301"/>
    <w:rsid w:val="008452BE"/>
    <w:rsid w:val="008524CD"/>
    <w:rsid w:val="0085285A"/>
    <w:rsid w:val="00854773"/>
    <w:rsid w:val="008642AC"/>
    <w:rsid w:val="00865D72"/>
    <w:rsid w:val="00883E4B"/>
    <w:rsid w:val="0088581D"/>
    <w:rsid w:val="00886838"/>
    <w:rsid w:val="008870FD"/>
    <w:rsid w:val="00891D7C"/>
    <w:rsid w:val="0089675A"/>
    <w:rsid w:val="008A286E"/>
    <w:rsid w:val="008B4D1C"/>
    <w:rsid w:val="008B5A5B"/>
    <w:rsid w:val="008C05AB"/>
    <w:rsid w:val="008C29A7"/>
    <w:rsid w:val="008C29C9"/>
    <w:rsid w:val="008C44AF"/>
    <w:rsid w:val="008C4D6C"/>
    <w:rsid w:val="008D0F4B"/>
    <w:rsid w:val="008D1548"/>
    <w:rsid w:val="008D50E1"/>
    <w:rsid w:val="008D5629"/>
    <w:rsid w:val="008D684F"/>
    <w:rsid w:val="008D69CA"/>
    <w:rsid w:val="008D78A2"/>
    <w:rsid w:val="008D7A05"/>
    <w:rsid w:val="008D7F92"/>
    <w:rsid w:val="008F23D8"/>
    <w:rsid w:val="008F496E"/>
    <w:rsid w:val="008F4F27"/>
    <w:rsid w:val="008F5B73"/>
    <w:rsid w:val="00901E1B"/>
    <w:rsid w:val="009042C4"/>
    <w:rsid w:val="0090529E"/>
    <w:rsid w:val="00906F51"/>
    <w:rsid w:val="009179EB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57760"/>
    <w:rsid w:val="0096626D"/>
    <w:rsid w:val="009715D2"/>
    <w:rsid w:val="009720DB"/>
    <w:rsid w:val="0097370C"/>
    <w:rsid w:val="00974075"/>
    <w:rsid w:val="00977D82"/>
    <w:rsid w:val="00992A32"/>
    <w:rsid w:val="009933A1"/>
    <w:rsid w:val="00993FFC"/>
    <w:rsid w:val="009A2A81"/>
    <w:rsid w:val="009A4CDC"/>
    <w:rsid w:val="009A6033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134E2"/>
    <w:rsid w:val="00A20CD8"/>
    <w:rsid w:val="00A321D6"/>
    <w:rsid w:val="00A3460E"/>
    <w:rsid w:val="00A50ED5"/>
    <w:rsid w:val="00A53C57"/>
    <w:rsid w:val="00A57C3D"/>
    <w:rsid w:val="00A61EF7"/>
    <w:rsid w:val="00A63263"/>
    <w:rsid w:val="00A67C9E"/>
    <w:rsid w:val="00A73224"/>
    <w:rsid w:val="00A74F37"/>
    <w:rsid w:val="00A816E3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5D9B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53DD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1391"/>
    <w:rsid w:val="00B62130"/>
    <w:rsid w:val="00B751F7"/>
    <w:rsid w:val="00B76493"/>
    <w:rsid w:val="00B76789"/>
    <w:rsid w:val="00B800E6"/>
    <w:rsid w:val="00B82679"/>
    <w:rsid w:val="00B843D7"/>
    <w:rsid w:val="00B84751"/>
    <w:rsid w:val="00B85770"/>
    <w:rsid w:val="00B9322B"/>
    <w:rsid w:val="00B941D9"/>
    <w:rsid w:val="00B95592"/>
    <w:rsid w:val="00BA1BE1"/>
    <w:rsid w:val="00BA4FDF"/>
    <w:rsid w:val="00BA62B5"/>
    <w:rsid w:val="00BA7E2E"/>
    <w:rsid w:val="00BB06FF"/>
    <w:rsid w:val="00BB3A80"/>
    <w:rsid w:val="00BB7582"/>
    <w:rsid w:val="00BC09D0"/>
    <w:rsid w:val="00BC124D"/>
    <w:rsid w:val="00BC477A"/>
    <w:rsid w:val="00BC6F05"/>
    <w:rsid w:val="00BD0330"/>
    <w:rsid w:val="00BD2162"/>
    <w:rsid w:val="00BD321B"/>
    <w:rsid w:val="00BD3930"/>
    <w:rsid w:val="00BE0237"/>
    <w:rsid w:val="00BE1EE1"/>
    <w:rsid w:val="00BE3211"/>
    <w:rsid w:val="00BE462F"/>
    <w:rsid w:val="00BE5C70"/>
    <w:rsid w:val="00BF6904"/>
    <w:rsid w:val="00C06423"/>
    <w:rsid w:val="00C1566A"/>
    <w:rsid w:val="00C21B2F"/>
    <w:rsid w:val="00C2317E"/>
    <w:rsid w:val="00C25608"/>
    <w:rsid w:val="00C2581C"/>
    <w:rsid w:val="00C258AE"/>
    <w:rsid w:val="00C326D0"/>
    <w:rsid w:val="00C41238"/>
    <w:rsid w:val="00C41B3E"/>
    <w:rsid w:val="00C42140"/>
    <w:rsid w:val="00C43B76"/>
    <w:rsid w:val="00C43C20"/>
    <w:rsid w:val="00C47B5F"/>
    <w:rsid w:val="00C548F5"/>
    <w:rsid w:val="00C6418E"/>
    <w:rsid w:val="00C643E6"/>
    <w:rsid w:val="00C67AA8"/>
    <w:rsid w:val="00C7074C"/>
    <w:rsid w:val="00C70A6A"/>
    <w:rsid w:val="00C7129C"/>
    <w:rsid w:val="00C72A8D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C34D7"/>
    <w:rsid w:val="00CD48AE"/>
    <w:rsid w:val="00CD5A4C"/>
    <w:rsid w:val="00CD66E0"/>
    <w:rsid w:val="00CE0EA2"/>
    <w:rsid w:val="00CE2129"/>
    <w:rsid w:val="00CE3E37"/>
    <w:rsid w:val="00CE48EF"/>
    <w:rsid w:val="00CE564C"/>
    <w:rsid w:val="00CE61D0"/>
    <w:rsid w:val="00CF5B07"/>
    <w:rsid w:val="00CF61AF"/>
    <w:rsid w:val="00D01AF2"/>
    <w:rsid w:val="00D03417"/>
    <w:rsid w:val="00D120C8"/>
    <w:rsid w:val="00D13031"/>
    <w:rsid w:val="00D14F43"/>
    <w:rsid w:val="00D176ED"/>
    <w:rsid w:val="00D219D6"/>
    <w:rsid w:val="00D2566B"/>
    <w:rsid w:val="00D30794"/>
    <w:rsid w:val="00D342CA"/>
    <w:rsid w:val="00D3569C"/>
    <w:rsid w:val="00D3670A"/>
    <w:rsid w:val="00D37D4B"/>
    <w:rsid w:val="00D442AB"/>
    <w:rsid w:val="00D462F2"/>
    <w:rsid w:val="00D47C2F"/>
    <w:rsid w:val="00D5107D"/>
    <w:rsid w:val="00D5215E"/>
    <w:rsid w:val="00D553BE"/>
    <w:rsid w:val="00D64464"/>
    <w:rsid w:val="00D72194"/>
    <w:rsid w:val="00D76D20"/>
    <w:rsid w:val="00D802C5"/>
    <w:rsid w:val="00D85DD1"/>
    <w:rsid w:val="00D9245A"/>
    <w:rsid w:val="00DA3B61"/>
    <w:rsid w:val="00DA405D"/>
    <w:rsid w:val="00DA7371"/>
    <w:rsid w:val="00DA7AD7"/>
    <w:rsid w:val="00DB753C"/>
    <w:rsid w:val="00DC0F6F"/>
    <w:rsid w:val="00DC25B8"/>
    <w:rsid w:val="00DD01AE"/>
    <w:rsid w:val="00DD178C"/>
    <w:rsid w:val="00DD2889"/>
    <w:rsid w:val="00DD5268"/>
    <w:rsid w:val="00DD6626"/>
    <w:rsid w:val="00DE2F37"/>
    <w:rsid w:val="00DE33E1"/>
    <w:rsid w:val="00DE7AF1"/>
    <w:rsid w:val="00DF4A0E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26978"/>
    <w:rsid w:val="00E33DED"/>
    <w:rsid w:val="00E37079"/>
    <w:rsid w:val="00E405A0"/>
    <w:rsid w:val="00E40817"/>
    <w:rsid w:val="00E41D74"/>
    <w:rsid w:val="00E41EA7"/>
    <w:rsid w:val="00E4496B"/>
    <w:rsid w:val="00E456CB"/>
    <w:rsid w:val="00E47896"/>
    <w:rsid w:val="00E56BD9"/>
    <w:rsid w:val="00E63495"/>
    <w:rsid w:val="00E66257"/>
    <w:rsid w:val="00E72CFF"/>
    <w:rsid w:val="00E757F3"/>
    <w:rsid w:val="00E80FA7"/>
    <w:rsid w:val="00E83DDE"/>
    <w:rsid w:val="00E859DC"/>
    <w:rsid w:val="00E87164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EF7B1C"/>
    <w:rsid w:val="00F00B08"/>
    <w:rsid w:val="00F02604"/>
    <w:rsid w:val="00F034C4"/>
    <w:rsid w:val="00F036AF"/>
    <w:rsid w:val="00F051FD"/>
    <w:rsid w:val="00F05D26"/>
    <w:rsid w:val="00F110B8"/>
    <w:rsid w:val="00F113F4"/>
    <w:rsid w:val="00F13EAB"/>
    <w:rsid w:val="00F23D1D"/>
    <w:rsid w:val="00F2696F"/>
    <w:rsid w:val="00F30283"/>
    <w:rsid w:val="00F34B64"/>
    <w:rsid w:val="00F369DC"/>
    <w:rsid w:val="00F3750A"/>
    <w:rsid w:val="00F40925"/>
    <w:rsid w:val="00F430E7"/>
    <w:rsid w:val="00F5257D"/>
    <w:rsid w:val="00F5266A"/>
    <w:rsid w:val="00F52C98"/>
    <w:rsid w:val="00F53A59"/>
    <w:rsid w:val="00F5621D"/>
    <w:rsid w:val="00F5685E"/>
    <w:rsid w:val="00F57C09"/>
    <w:rsid w:val="00F614B7"/>
    <w:rsid w:val="00F650CF"/>
    <w:rsid w:val="00F662F3"/>
    <w:rsid w:val="00F67989"/>
    <w:rsid w:val="00F75E92"/>
    <w:rsid w:val="00F8500E"/>
    <w:rsid w:val="00F97BA9"/>
    <w:rsid w:val="00FA2ECE"/>
    <w:rsid w:val="00FB0D65"/>
    <w:rsid w:val="00FB56D4"/>
    <w:rsid w:val="00FB59BF"/>
    <w:rsid w:val="00FB7926"/>
    <w:rsid w:val="00FB7931"/>
    <w:rsid w:val="00FC07EC"/>
    <w:rsid w:val="00FC0C8B"/>
    <w:rsid w:val="00FC0D4A"/>
    <w:rsid w:val="00FC1C78"/>
    <w:rsid w:val="00FC4C12"/>
    <w:rsid w:val="00FC56B4"/>
    <w:rsid w:val="00FD0D03"/>
    <w:rsid w:val="00FE0259"/>
    <w:rsid w:val="00FE0FCF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103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5F4080"/>
    <w:pPr>
      <w:widowControl w:val="0"/>
      <w:autoSpaceDE w:val="0"/>
      <w:autoSpaceDN w:val="0"/>
      <w:spacing w:after="0" w:line="453" w:lineRule="exact"/>
      <w:ind w:left="3129"/>
      <w:jc w:val="right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2">
    <w:name w:val="heading 2"/>
    <w:basedOn w:val="a"/>
    <w:link w:val="20"/>
    <w:uiPriority w:val="9"/>
    <w:unhideWhenUsed/>
    <w:qFormat/>
    <w:rsid w:val="005F4080"/>
    <w:pPr>
      <w:widowControl w:val="0"/>
      <w:autoSpaceDE w:val="0"/>
      <w:autoSpaceDN w:val="0"/>
      <w:spacing w:after="0" w:line="240" w:lineRule="auto"/>
      <w:ind w:left="1338" w:right="134"/>
      <w:jc w:val="right"/>
      <w:outlineLvl w:val="1"/>
    </w:pPr>
    <w:rPr>
      <w:rFonts w:ascii="Times New Roman" w:eastAsia="Times New Roman" w:hAnsi="Times New Roman" w:cs="Times New Roman"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F4080"/>
    <w:rPr>
      <w:rFonts w:ascii="Times New Roman" w:eastAsia="Times New Roman" w:hAnsi="Times New Roman" w:cs="Times New Roman"/>
      <w:sz w:val="40"/>
      <w:szCs w:val="40"/>
      <w:u w:val="single" w:color="000000"/>
    </w:rPr>
  </w:style>
  <w:style w:type="character" w:customStyle="1" w:styleId="20">
    <w:name w:val="כותרת 2 תו"/>
    <w:basedOn w:val="a0"/>
    <w:link w:val="2"/>
    <w:uiPriority w:val="9"/>
    <w:rsid w:val="005F4080"/>
    <w:rPr>
      <w:rFonts w:ascii="Times New Roman" w:eastAsia="Times New Roman" w:hAnsi="Times New Roman" w:cs="Times New Roman"/>
      <w:sz w:val="26"/>
      <w:szCs w:val="26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5F40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1">
    <w:name w:val="Plain Table 1"/>
    <w:basedOn w:val="a1"/>
    <w:uiPriority w:val="41"/>
    <w:rsid w:val="005860C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5">
    <w:name w:val="Grid Table Light"/>
    <w:basedOn w:val="a1"/>
    <w:uiPriority w:val="40"/>
    <w:rsid w:val="00B6139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a0"/>
    <w:uiPriority w:val="99"/>
    <w:semiHidden/>
    <w:unhideWhenUsed/>
    <w:rsid w:val="00040D7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technion.ac.il/wp-content/uploads/2024/01/%D7%98%D7%95%D7%A4%D7%A1-101-%D7%9C%D7%A9%D7%A0%D7%AA-2024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108</TotalTime>
  <Pages>2</Pages>
  <Words>281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43</cp:revision>
  <cp:lastPrinted>2022-02-09T10:51:00Z</cp:lastPrinted>
  <dcterms:created xsi:type="dcterms:W3CDTF">2026-09-14T12:56:00Z</dcterms:created>
  <dcterms:modified xsi:type="dcterms:W3CDTF">2026-09-15T09:39:00Z</dcterms:modified>
</cp:coreProperties>
</file>