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right" w:tblpY="67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4"/>
      </w:tblGrid>
      <w:tr w:rsidR="00DE16A3" w:rsidRPr="00DE16A3" w14:paraId="4E19CD04" w14:textId="77777777" w:rsidTr="00C20FC9">
        <w:trPr>
          <w:trHeight w:val="1812"/>
        </w:trPr>
        <w:tc>
          <w:tcPr>
            <w:tcW w:w="1554" w:type="dxa"/>
          </w:tcPr>
          <w:p w14:paraId="1B8E523B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  <w:p w14:paraId="3DF5702F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  <w:p w14:paraId="0BDD913F" w14:textId="7514D519" w:rsidR="00DE16A3" w:rsidRPr="00DE16A3" w:rsidRDefault="00DE16A3" w:rsidP="00C20FC9">
            <w:pPr>
              <w:jc w:val="center"/>
              <w:rPr>
                <w:rFonts w:ascii="David" w:hAnsi="David" w:cs="David"/>
              </w:rPr>
            </w:pPr>
            <w:r w:rsidRPr="00DE16A3">
              <w:rPr>
                <w:rFonts w:ascii="David" w:hAnsi="David" w:cs="David"/>
                <w:rtl/>
              </w:rPr>
              <w:t>תמונה</w:t>
            </w:r>
          </w:p>
        </w:tc>
      </w:tr>
    </w:tbl>
    <w:p w14:paraId="10C1CF1E" w14:textId="409E915D" w:rsidR="00AC5D9B" w:rsidRPr="00DE16A3" w:rsidRDefault="00AC5D9B" w:rsidP="00DE16A3">
      <w:pPr>
        <w:jc w:val="right"/>
        <w:rPr>
          <w:rFonts w:ascii="David" w:hAnsi="David" w:cs="David"/>
        </w:rPr>
      </w:pPr>
    </w:p>
    <w:p w14:paraId="141000C6" w14:textId="411A9A3C" w:rsidR="00DE16A3" w:rsidRDefault="00DE16A3" w:rsidP="00DE16A3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  <w:r w:rsidRPr="00DE16A3">
        <w:rPr>
          <w:rFonts w:ascii="David" w:hAnsi="David" w:cs="David"/>
          <w:b/>
          <w:bCs/>
          <w:sz w:val="28"/>
          <w:szCs w:val="28"/>
          <w:rtl/>
        </w:rPr>
        <w:t>שאלון אישי לחבר/ ת סגל אקדמי</w:t>
      </w:r>
    </w:p>
    <w:p w14:paraId="3DE65FE3" w14:textId="77777777" w:rsidR="00DE16A3" w:rsidRDefault="00DE16A3" w:rsidP="00DE16A3">
      <w:pPr>
        <w:jc w:val="right"/>
        <w:rPr>
          <w:rFonts w:ascii="David" w:hAnsi="David" w:cs="David"/>
          <w:b/>
          <w:bCs/>
          <w:sz w:val="28"/>
          <w:szCs w:val="28"/>
        </w:rPr>
      </w:pPr>
    </w:p>
    <w:p w14:paraId="7D3F5437" w14:textId="77777777" w:rsidR="00DE16A3" w:rsidRPr="00DE16A3" w:rsidRDefault="00DE16A3" w:rsidP="00DE16A3">
      <w:pPr>
        <w:jc w:val="right"/>
        <w:rPr>
          <w:rFonts w:ascii="David" w:hAnsi="David" w:cs="David"/>
          <w:b/>
          <w:bCs/>
          <w:sz w:val="28"/>
          <w:szCs w:val="28"/>
        </w:rPr>
      </w:pPr>
    </w:p>
    <w:p w14:paraId="44FA7609" w14:textId="77777777" w:rsidR="00DE16A3" w:rsidRPr="00DE16A3" w:rsidRDefault="00DE16A3" w:rsidP="00DE16A3">
      <w:pPr>
        <w:jc w:val="right"/>
        <w:rPr>
          <w:rFonts w:ascii="David" w:hAnsi="David" w:cs="David"/>
          <w:sz w:val="20"/>
          <w:szCs w:val="20"/>
        </w:rPr>
      </w:pPr>
    </w:p>
    <w:p w14:paraId="06C18744" w14:textId="77777777" w:rsidR="00DE16A3" w:rsidRDefault="00DE16A3" w:rsidP="00DE16A3">
      <w:pPr>
        <w:jc w:val="right"/>
        <w:rPr>
          <w:rFonts w:ascii="David" w:hAnsi="David" w:cs="David"/>
          <w:sz w:val="16"/>
          <w:szCs w:val="16"/>
          <w:rtl/>
        </w:rPr>
      </w:pPr>
    </w:p>
    <w:p w14:paraId="24822883" w14:textId="0FE607AF" w:rsidR="00DE16A3" w:rsidRPr="00DE16A3" w:rsidRDefault="00DE16A3" w:rsidP="00DE16A3">
      <w:pPr>
        <w:jc w:val="right"/>
        <w:rPr>
          <w:rFonts w:ascii="David" w:hAnsi="David" w:cs="David"/>
          <w:b/>
          <w:bCs/>
          <w:rtl/>
        </w:rPr>
      </w:pPr>
      <w:r w:rsidRPr="00DE16A3">
        <w:rPr>
          <w:rFonts w:ascii="David" w:hAnsi="David" w:cs="David"/>
          <w:b/>
          <w:bCs/>
          <w:rtl/>
        </w:rPr>
        <w:t>1. פרטים אישיים</w:t>
      </w:r>
    </w:p>
    <w:tbl>
      <w:tblPr>
        <w:tblStyle w:val="af5"/>
        <w:bidiVisual/>
        <w:tblW w:w="9178" w:type="dxa"/>
        <w:tblLook w:val="01E0" w:firstRow="1" w:lastRow="1" w:firstColumn="1" w:lastColumn="1" w:noHBand="0" w:noVBand="0"/>
      </w:tblPr>
      <w:tblGrid>
        <w:gridCol w:w="294"/>
        <w:gridCol w:w="295"/>
        <w:gridCol w:w="295"/>
        <w:gridCol w:w="295"/>
        <w:gridCol w:w="295"/>
        <w:gridCol w:w="295"/>
        <w:gridCol w:w="295"/>
        <w:gridCol w:w="295"/>
        <w:gridCol w:w="295"/>
        <w:gridCol w:w="2384"/>
        <w:gridCol w:w="1800"/>
        <w:gridCol w:w="2340"/>
      </w:tblGrid>
      <w:tr w:rsidR="00DE16A3" w:rsidRPr="00DE16A3" w14:paraId="2E6917B7" w14:textId="77777777" w:rsidTr="00DE16A3">
        <w:tc>
          <w:tcPr>
            <w:tcW w:w="2654" w:type="dxa"/>
            <w:gridSpan w:val="9"/>
            <w:shd w:val="clear" w:color="auto" w:fill="F2F2F2" w:themeFill="background1" w:themeFillShade="F2"/>
          </w:tcPr>
          <w:p w14:paraId="3058F5DE" w14:textId="77777777" w:rsidR="00DE16A3" w:rsidRPr="00DE16A3" w:rsidRDefault="00DE16A3" w:rsidP="00DE16A3">
            <w:pPr>
              <w:jc w:val="right"/>
              <w:rPr>
                <w:rFonts w:ascii="David" w:hAnsi="David" w:cs="David"/>
              </w:rPr>
            </w:pPr>
            <w:r w:rsidRPr="00DE16A3">
              <w:rPr>
                <w:rFonts w:ascii="David" w:hAnsi="David" w:cs="David"/>
                <w:rtl/>
              </w:rPr>
              <w:t>ת. זהות / דרכון</w:t>
            </w:r>
          </w:p>
        </w:tc>
        <w:tc>
          <w:tcPr>
            <w:tcW w:w="2384" w:type="dxa"/>
            <w:shd w:val="clear" w:color="auto" w:fill="F2F2F2" w:themeFill="background1" w:themeFillShade="F2"/>
          </w:tcPr>
          <w:p w14:paraId="5FDD1C0A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שם משפחה</w:t>
            </w:r>
          </w:p>
        </w:tc>
        <w:tc>
          <w:tcPr>
            <w:tcW w:w="1800" w:type="dxa"/>
            <w:shd w:val="clear" w:color="auto" w:fill="F2F2F2" w:themeFill="background1" w:themeFillShade="F2"/>
          </w:tcPr>
          <w:p w14:paraId="40899608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שם פרטי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794D880B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שם האב</w:t>
            </w:r>
          </w:p>
        </w:tc>
      </w:tr>
      <w:tr w:rsidR="00DE16A3" w:rsidRPr="00DE16A3" w14:paraId="1D260DC5" w14:textId="77777777" w:rsidTr="00DE16A3">
        <w:tc>
          <w:tcPr>
            <w:tcW w:w="294" w:type="dxa"/>
          </w:tcPr>
          <w:p w14:paraId="10BF9BEE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95" w:type="dxa"/>
          </w:tcPr>
          <w:p w14:paraId="21CDA1C6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95" w:type="dxa"/>
          </w:tcPr>
          <w:p w14:paraId="68C3F820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95" w:type="dxa"/>
          </w:tcPr>
          <w:p w14:paraId="4112E39A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95" w:type="dxa"/>
          </w:tcPr>
          <w:p w14:paraId="0CB26E14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95" w:type="dxa"/>
          </w:tcPr>
          <w:p w14:paraId="3435B4A8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95" w:type="dxa"/>
          </w:tcPr>
          <w:p w14:paraId="0B605E23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95" w:type="dxa"/>
          </w:tcPr>
          <w:p w14:paraId="0B0814AC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95" w:type="dxa"/>
          </w:tcPr>
          <w:p w14:paraId="500DC78D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384" w:type="dxa"/>
          </w:tcPr>
          <w:p w14:paraId="3BAD477C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800" w:type="dxa"/>
          </w:tcPr>
          <w:p w14:paraId="019C4308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340" w:type="dxa"/>
          </w:tcPr>
          <w:p w14:paraId="62C43B5B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</w:tr>
      <w:tr w:rsidR="00DE16A3" w:rsidRPr="00DE16A3" w14:paraId="39B9FA0C" w14:textId="77777777" w:rsidTr="00DE16A3">
        <w:tc>
          <w:tcPr>
            <w:tcW w:w="2654" w:type="dxa"/>
            <w:gridSpan w:val="9"/>
            <w:shd w:val="clear" w:color="auto" w:fill="F2F2F2" w:themeFill="background1" w:themeFillShade="F2"/>
          </w:tcPr>
          <w:p w14:paraId="57EAF93C" w14:textId="77777777" w:rsidR="00DE16A3" w:rsidRPr="00DE16A3" w:rsidRDefault="00DE16A3" w:rsidP="00DE16A3">
            <w:pPr>
              <w:jc w:val="right"/>
              <w:rPr>
                <w:rFonts w:ascii="David" w:hAnsi="David" w:cs="David"/>
              </w:rPr>
            </w:pPr>
            <w:r w:rsidRPr="00DE16A3">
              <w:rPr>
                <w:rFonts w:ascii="David" w:hAnsi="David" w:cs="David"/>
                <w:rtl/>
              </w:rPr>
              <w:t>באותיות לטיניות</w:t>
            </w:r>
          </w:p>
        </w:tc>
        <w:tc>
          <w:tcPr>
            <w:tcW w:w="2384" w:type="dxa"/>
          </w:tcPr>
          <w:p w14:paraId="6C685540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800" w:type="dxa"/>
          </w:tcPr>
          <w:p w14:paraId="799B6C03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340" w:type="dxa"/>
          </w:tcPr>
          <w:p w14:paraId="5A8BA15B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</w:tr>
    </w:tbl>
    <w:p w14:paraId="2EBA7DF8" w14:textId="77777777" w:rsidR="00DE16A3" w:rsidRPr="00DE16A3" w:rsidRDefault="00DE16A3" w:rsidP="00DE16A3">
      <w:pPr>
        <w:jc w:val="right"/>
        <w:rPr>
          <w:rFonts w:ascii="David" w:hAnsi="David" w:cs="David"/>
          <w:sz w:val="20"/>
          <w:szCs w:val="20"/>
          <w:rtl/>
        </w:rPr>
      </w:pPr>
    </w:p>
    <w:tbl>
      <w:tblPr>
        <w:tblStyle w:val="11"/>
        <w:bidiVisual/>
        <w:tblW w:w="0" w:type="auto"/>
        <w:tblLook w:val="01E0" w:firstRow="1" w:lastRow="1" w:firstColumn="1" w:lastColumn="1" w:noHBand="0" w:noVBand="0"/>
      </w:tblPr>
      <w:tblGrid>
        <w:gridCol w:w="1966"/>
        <w:gridCol w:w="4496"/>
        <w:gridCol w:w="2722"/>
      </w:tblGrid>
      <w:tr w:rsidR="00DE16A3" w:rsidRPr="00DE16A3" w14:paraId="332DBCC0" w14:textId="77777777" w:rsidTr="00DE16A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6" w:type="dxa"/>
            <w:shd w:val="clear" w:color="auto" w:fill="F2F2F2" w:themeFill="background1" w:themeFillShade="F2"/>
          </w:tcPr>
          <w:p w14:paraId="437F643E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b w:val="0"/>
                <w:bCs w:val="0"/>
                <w:rtl/>
              </w:rPr>
            </w:pPr>
            <w:r w:rsidRPr="00DE16A3">
              <w:rPr>
                <w:rFonts w:ascii="David" w:hAnsi="David" w:cs="David"/>
                <w:b w:val="0"/>
                <w:bCs w:val="0"/>
                <w:rtl/>
              </w:rPr>
              <w:t>תאריך לידה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96" w:type="dxa"/>
          </w:tcPr>
          <w:p w14:paraId="09356D80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b w:val="0"/>
                <w:bCs w:val="0"/>
                <w:rtl/>
              </w:rPr>
            </w:pPr>
            <w:r w:rsidRPr="00DE16A3">
              <w:rPr>
                <w:rFonts w:ascii="David" w:hAnsi="David" w:cs="David"/>
                <w:b w:val="0"/>
                <w:bCs w:val="0"/>
                <w:rtl/>
              </w:rPr>
              <w:t>שם משפחה קודם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22" w:type="dxa"/>
            <w:shd w:val="clear" w:color="auto" w:fill="F2F2F2" w:themeFill="background1" w:themeFillShade="F2"/>
          </w:tcPr>
          <w:p w14:paraId="61B68C35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b w:val="0"/>
                <w:bCs w:val="0"/>
                <w:rtl/>
              </w:rPr>
            </w:pPr>
            <w:r w:rsidRPr="00DE16A3">
              <w:rPr>
                <w:rFonts w:ascii="David" w:hAnsi="David" w:cs="David"/>
                <w:b w:val="0"/>
                <w:bCs w:val="0"/>
                <w:rtl/>
              </w:rPr>
              <w:t>שם פרטי קודם</w:t>
            </w:r>
          </w:p>
        </w:tc>
      </w:tr>
      <w:tr w:rsidR="00DE16A3" w:rsidRPr="00DE16A3" w14:paraId="133ED14E" w14:textId="77777777" w:rsidTr="00DE16A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6" w:type="dxa"/>
          </w:tcPr>
          <w:tbl>
            <w:tblPr>
              <w:bidiVisual/>
              <w:tblW w:w="1316" w:type="dxa"/>
              <w:tblInd w:w="1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29"/>
              <w:gridCol w:w="329"/>
              <w:gridCol w:w="329"/>
              <w:gridCol w:w="329"/>
            </w:tblGrid>
            <w:tr w:rsidR="00DE16A3" w:rsidRPr="00DE16A3" w14:paraId="07A3A1F8" w14:textId="77777777" w:rsidTr="004411DD">
              <w:trPr>
                <w:trHeight w:val="278"/>
              </w:trPr>
              <w:tc>
                <w:tcPr>
                  <w:tcW w:w="329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7CAED003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329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596F011E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329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128AC9D2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329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716D42AC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  <w:r w:rsidRPr="00DE16A3">
                    <w:rPr>
                      <w:rFonts w:ascii="David" w:hAnsi="David" w:cs="David"/>
                      <w:rtl/>
                    </w:rPr>
                    <w:t xml:space="preserve">  </w:t>
                  </w:r>
                </w:p>
              </w:tc>
            </w:tr>
          </w:tbl>
          <w:p w14:paraId="2B8966B6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496" w:type="dxa"/>
            <w:shd w:val="clear" w:color="auto" w:fill="FFFFFF" w:themeFill="background1"/>
          </w:tcPr>
          <w:p w14:paraId="51360FC2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722" w:type="dxa"/>
          </w:tcPr>
          <w:p w14:paraId="220775CC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</w:tr>
    </w:tbl>
    <w:p w14:paraId="6BF047AB" w14:textId="77777777" w:rsidR="00DE16A3" w:rsidRPr="00DE16A3" w:rsidRDefault="00DE16A3" w:rsidP="00DE16A3">
      <w:pPr>
        <w:jc w:val="right"/>
        <w:rPr>
          <w:rFonts w:ascii="David" w:hAnsi="David" w:cs="David"/>
          <w:b/>
          <w:bCs/>
          <w:rtl/>
        </w:rPr>
      </w:pPr>
    </w:p>
    <w:p w14:paraId="7BFA5D02" w14:textId="77777777" w:rsidR="00DE16A3" w:rsidRPr="00DE16A3" w:rsidRDefault="00DE16A3" w:rsidP="00DE16A3">
      <w:pPr>
        <w:jc w:val="right"/>
        <w:rPr>
          <w:rFonts w:ascii="David" w:hAnsi="David" w:cs="David" w:hint="cs"/>
          <w:b/>
          <w:bCs/>
          <w:rtl/>
        </w:rPr>
      </w:pPr>
      <w:r w:rsidRPr="00DE16A3">
        <w:rPr>
          <w:rFonts w:ascii="David" w:hAnsi="David" w:cs="David"/>
          <w:b/>
          <w:bCs/>
          <w:rtl/>
        </w:rPr>
        <w:t>2. כתובת וטלפון</w:t>
      </w:r>
    </w:p>
    <w:tbl>
      <w:tblPr>
        <w:tblStyle w:val="af5"/>
        <w:bidiVisual/>
        <w:tblW w:w="9187" w:type="dxa"/>
        <w:tblLook w:val="01E0" w:firstRow="1" w:lastRow="1" w:firstColumn="1" w:lastColumn="1" w:noHBand="0" w:noVBand="0"/>
      </w:tblPr>
      <w:tblGrid>
        <w:gridCol w:w="2577"/>
        <w:gridCol w:w="4200"/>
        <w:gridCol w:w="2410"/>
      </w:tblGrid>
      <w:tr w:rsidR="00DE16A3" w:rsidRPr="00DE16A3" w14:paraId="711A0D05" w14:textId="77777777" w:rsidTr="00DE16A3">
        <w:trPr>
          <w:trHeight w:val="253"/>
        </w:trPr>
        <w:tc>
          <w:tcPr>
            <w:tcW w:w="2676" w:type="dxa"/>
            <w:shd w:val="clear" w:color="auto" w:fill="F2F2F2" w:themeFill="background1" w:themeFillShade="F2"/>
          </w:tcPr>
          <w:p w14:paraId="4ECF1986" w14:textId="77777777" w:rsidR="00DE16A3" w:rsidRPr="00DE16A3" w:rsidRDefault="00DE16A3" w:rsidP="00DE16A3">
            <w:pPr>
              <w:jc w:val="right"/>
              <w:rPr>
                <w:rFonts w:ascii="David" w:hAnsi="David" w:cs="David" w:hint="cs"/>
                <w:rtl/>
              </w:rPr>
            </w:pPr>
            <w:r w:rsidRPr="00DE16A3">
              <w:rPr>
                <w:rFonts w:ascii="David" w:hAnsi="David" w:cs="David"/>
                <w:rtl/>
              </w:rPr>
              <w:t>שם הישוב / עיר</w:t>
            </w:r>
          </w:p>
        </w:tc>
        <w:tc>
          <w:tcPr>
            <w:tcW w:w="4380" w:type="dxa"/>
            <w:shd w:val="clear" w:color="auto" w:fill="F2F2F2" w:themeFill="background1" w:themeFillShade="F2"/>
          </w:tcPr>
          <w:p w14:paraId="7A1316FF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רחוב ומספר בית ושכונה</w:t>
            </w:r>
          </w:p>
        </w:tc>
        <w:tc>
          <w:tcPr>
            <w:tcW w:w="2131" w:type="dxa"/>
            <w:shd w:val="clear" w:color="auto" w:fill="F2F2F2" w:themeFill="background1" w:themeFillShade="F2"/>
          </w:tcPr>
          <w:p w14:paraId="4966355D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מיקוד</w:t>
            </w:r>
          </w:p>
        </w:tc>
      </w:tr>
      <w:tr w:rsidR="00DE16A3" w:rsidRPr="00DE16A3" w14:paraId="26E793EB" w14:textId="77777777" w:rsidTr="00DE16A3">
        <w:trPr>
          <w:trHeight w:val="207"/>
        </w:trPr>
        <w:tc>
          <w:tcPr>
            <w:tcW w:w="2676" w:type="dxa"/>
          </w:tcPr>
          <w:p w14:paraId="0F7269A9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4380" w:type="dxa"/>
          </w:tcPr>
          <w:p w14:paraId="334C4127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131" w:type="dxa"/>
          </w:tcPr>
          <w:tbl>
            <w:tblPr>
              <w:bidiVisual/>
              <w:tblW w:w="218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16"/>
              <w:gridCol w:w="317"/>
              <w:gridCol w:w="317"/>
              <w:gridCol w:w="317"/>
              <w:gridCol w:w="311"/>
              <w:gridCol w:w="283"/>
              <w:gridCol w:w="323"/>
            </w:tblGrid>
            <w:tr w:rsidR="00DE16A3" w:rsidRPr="00DE16A3" w14:paraId="3E8C7241" w14:textId="77777777" w:rsidTr="004411DD">
              <w:trPr>
                <w:trHeight w:val="309"/>
              </w:trPr>
              <w:tc>
                <w:tcPr>
                  <w:tcW w:w="316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0F6C36F5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317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45851AE9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317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1E66488B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317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54F9C58D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311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0D1C8FE3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283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1BC8ACE4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323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7C9D6DDB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</w:tr>
          </w:tbl>
          <w:p w14:paraId="2D07FFA8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</w:tr>
    </w:tbl>
    <w:p w14:paraId="1D226794" w14:textId="77777777" w:rsidR="00DE16A3" w:rsidRPr="00DE16A3" w:rsidRDefault="00DE16A3" w:rsidP="00DE16A3">
      <w:pPr>
        <w:jc w:val="right"/>
        <w:rPr>
          <w:rFonts w:ascii="David" w:hAnsi="David" w:cs="David"/>
          <w:sz w:val="16"/>
          <w:szCs w:val="16"/>
          <w:rtl/>
        </w:rPr>
      </w:pPr>
    </w:p>
    <w:tbl>
      <w:tblPr>
        <w:tblStyle w:val="af5"/>
        <w:bidiVisual/>
        <w:tblW w:w="6602" w:type="dxa"/>
        <w:tblLayout w:type="fixed"/>
        <w:tblLook w:val="01E0" w:firstRow="1" w:lastRow="1" w:firstColumn="1" w:lastColumn="1" w:noHBand="0" w:noVBand="0"/>
      </w:tblPr>
      <w:tblGrid>
        <w:gridCol w:w="3182"/>
        <w:gridCol w:w="3420"/>
      </w:tblGrid>
      <w:tr w:rsidR="00DE16A3" w:rsidRPr="00DE16A3" w14:paraId="3A1B68DE" w14:textId="77777777" w:rsidTr="00DE16A3">
        <w:trPr>
          <w:trHeight w:val="220"/>
        </w:trPr>
        <w:tc>
          <w:tcPr>
            <w:tcW w:w="3182" w:type="dxa"/>
            <w:shd w:val="clear" w:color="auto" w:fill="F2F2F2" w:themeFill="background1" w:themeFillShade="F2"/>
          </w:tcPr>
          <w:p w14:paraId="478D1CBD" w14:textId="419D7DA4" w:rsidR="00DE16A3" w:rsidRPr="00DE16A3" w:rsidRDefault="00DE16A3" w:rsidP="00DE16A3">
            <w:pPr>
              <w:jc w:val="right"/>
              <w:rPr>
                <w:rFonts w:ascii="David" w:hAnsi="David" w:cs="David" w:hint="cs"/>
                <w:rtl/>
              </w:rPr>
            </w:pPr>
            <w:r w:rsidRPr="00DE16A3">
              <w:rPr>
                <w:rFonts w:ascii="David" w:hAnsi="David" w:cs="David"/>
                <w:rtl/>
              </w:rPr>
              <w:t xml:space="preserve">טלפון </w:t>
            </w:r>
            <w:r>
              <w:rPr>
                <w:rFonts w:ascii="David" w:hAnsi="David" w:cs="David" w:hint="cs"/>
                <w:rtl/>
              </w:rPr>
              <w:t>בבית</w:t>
            </w:r>
          </w:p>
        </w:tc>
        <w:tc>
          <w:tcPr>
            <w:tcW w:w="3420" w:type="dxa"/>
            <w:shd w:val="clear" w:color="auto" w:fill="F2F2F2" w:themeFill="background1" w:themeFillShade="F2"/>
          </w:tcPr>
          <w:p w14:paraId="161837A5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טלפון סלולרי</w:t>
            </w:r>
          </w:p>
        </w:tc>
      </w:tr>
      <w:tr w:rsidR="00DE16A3" w:rsidRPr="00DE16A3" w14:paraId="75CB4465" w14:textId="77777777" w:rsidTr="00DE16A3">
        <w:trPr>
          <w:trHeight w:val="399"/>
        </w:trPr>
        <w:tc>
          <w:tcPr>
            <w:tcW w:w="3182" w:type="dxa"/>
          </w:tcPr>
          <w:tbl>
            <w:tblPr>
              <w:bidiVisual/>
              <w:tblW w:w="2700" w:type="dxa"/>
              <w:tblInd w:w="2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00"/>
              <w:gridCol w:w="300"/>
              <w:gridCol w:w="300"/>
              <w:gridCol w:w="300"/>
              <w:gridCol w:w="300"/>
              <w:gridCol w:w="300"/>
              <w:gridCol w:w="300"/>
              <w:gridCol w:w="300"/>
              <w:gridCol w:w="300"/>
            </w:tblGrid>
            <w:tr w:rsidR="00DE16A3" w:rsidRPr="00DE16A3" w14:paraId="315D9028" w14:textId="77777777" w:rsidTr="004411DD">
              <w:trPr>
                <w:trHeight w:val="273"/>
              </w:trPr>
              <w:tc>
                <w:tcPr>
                  <w:tcW w:w="300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13620DB4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300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33B466D7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300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2ADA25A4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300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0DE2CEC3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300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5122BB92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300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3C82BABD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300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7E42B14F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  <w:r w:rsidRPr="00DE16A3">
                    <w:rPr>
                      <w:rFonts w:ascii="David" w:hAnsi="David" w:cs="David"/>
                      <w:rtl/>
                    </w:rPr>
                    <w:t xml:space="preserve">-  </w:t>
                  </w:r>
                </w:p>
              </w:tc>
              <w:tc>
                <w:tcPr>
                  <w:tcW w:w="300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5F991CEE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300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0FF7D2C5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</w:tr>
          </w:tbl>
          <w:p w14:paraId="6D245DD7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3420" w:type="dxa"/>
          </w:tcPr>
          <w:tbl>
            <w:tblPr>
              <w:bidiVisual/>
              <w:tblW w:w="2700" w:type="dxa"/>
              <w:tblInd w:w="2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00"/>
              <w:gridCol w:w="300"/>
              <w:gridCol w:w="300"/>
              <w:gridCol w:w="300"/>
              <w:gridCol w:w="300"/>
              <w:gridCol w:w="300"/>
              <w:gridCol w:w="300"/>
              <w:gridCol w:w="300"/>
              <w:gridCol w:w="300"/>
            </w:tblGrid>
            <w:tr w:rsidR="00DE16A3" w:rsidRPr="00DE16A3" w14:paraId="428488F8" w14:textId="77777777" w:rsidTr="004411DD">
              <w:trPr>
                <w:trHeight w:val="273"/>
              </w:trPr>
              <w:tc>
                <w:tcPr>
                  <w:tcW w:w="300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6BCCD76D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300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2C716BC8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300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1640A2D0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300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48B2C028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300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0C829A06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300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095B8358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300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16CA6C10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  <w:r w:rsidRPr="00DE16A3">
                    <w:rPr>
                      <w:rFonts w:ascii="David" w:hAnsi="David" w:cs="David"/>
                      <w:rtl/>
                    </w:rPr>
                    <w:t xml:space="preserve">-  </w:t>
                  </w:r>
                </w:p>
              </w:tc>
              <w:tc>
                <w:tcPr>
                  <w:tcW w:w="300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6EA051EA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300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17736F61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</w:tr>
          </w:tbl>
          <w:p w14:paraId="71877CCA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</w:tr>
    </w:tbl>
    <w:p w14:paraId="120BD001" w14:textId="77777777" w:rsidR="00DE16A3" w:rsidRPr="00DE16A3" w:rsidRDefault="00DE16A3" w:rsidP="00DE16A3">
      <w:pPr>
        <w:jc w:val="right"/>
        <w:rPr>
          <w:rFonts w:ascii="David" w:hAnsi="David" w:cs="David"/>
          <w:sz w:val="16"/>
          <w:szCs w:val="16"/>
          <w:rtl/>
        </w:rPr>
      </w:pPr>
    </w:p>
    <w:p w14:paraId="6A376CD5" w14:textId="77777777" w:rsidR="00DE16A3" w:rsidRPr="00DE16A3" w:rsidRDefault="00DE16A3" w:rsidP="00DE16A3">
      <w:pPr>
        <w:jc w:val="right"/>
        <w:rPr>
          <w:rFonts w:ascii="David" w:hAnsi="David" w:cs="David"/>
          <w:sz w:val="16"/>
          <w:szCs w:val="16"/>
          <w:rtl/>
        </w:rPr>
      </w:pPr>
    </w:p>
    <w:p w14:paraId="6B57299A" w14:textId="77777777" w:rsidR="00DE16A3" w:rsidRPr="00DE16A3" w:rsidRDefault="00DE16A3" w:rsidP="00DE16A3">
      <w:pPr>
        <w:jc w:val="right"/>
        <w:rPr>
          <w:rFonts w:ascii="David" w:hAnsi="David" w:cs="David"/>
          <w:b/>
          <w:bCs/>
          <w:rtl/>
        </w:rPr>
      </w:pPr>
      <w:r w:rsidRPr="00DE16A3">
        <w:rPr>
          <w:rFonts w:ascii="David" w:hAnsi="David" w:cs="David"/>
          <w:b/>
          <w:bCs/>
          <w:rtl/>
        </w:rPr>
        <w:t>3. פרטי בנק –לצורך העברת המשכורת</w:t>
      </w:r>
    </w:p>
    <w:tbl>
      <w:tblPr>
        <w:tblStyle w:val="af5"/>
        <w:bidiVisual/>
        <w:tblW w:w="0" w:type="auto"/>
        <w:tblLook w:val="01E0" w:firstRow="1" w:lastRow="1" w:firstColumn="1" w:lastColumn="1" w:noHBand="0" w:noVBand="0"/>
      </w:tblPr>
      <w:tblGrid>
        <w:gridCol w:w="2313"/>
        <w:gridCol w:w="356"/>
        <w:gridCol w:w="356"/>
        <w:gridCol w:w="357"/>
        <w:gridCol w:w="2130"/>
        <w:gridCol w:w="358"/>
        <w:gridCol w:w="358"/>
        <w:gridCol w:w="360"/>
        <w:gridCol w:w="259"/>
        <w:gridCol w:w="260"/>
        <w:gridCol w:w="260"/>
        <w:gridCol w:w="260"/>
        <w:gridCol w:w="260"/>
        <w:gridCol w:w="259"/>
        <w:gridCol w:w="260"/>
        <w:gridCol w:w="260"/>
        <w:gridCol w:w="260"/>
        <w:gridCol w:w="262"/>
      </w:tblGrid>
      <w:tr w:rsidR="00DE16A3" w:rsidRPr="00DE16A3" w14:paraId="45BBF135" w14:textId="77777777" w:rsidTr="00DE16A3">
        <w:trPr>
          <w:trHeight w:val="257"/>
        </w:trPr>
        <w:tc>
          <w:tcPr>
            <w:tcW w:w="2313" w:type="dxa"/>
            <w:shd w:val="clear" w:color="auto" w:fill="F2F2F2" w:themeFill="background1" w:themeFillShade="F2"/>
          </w:tcPr>
          <w:p w14:paraId="09E3ED50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שם הבנק</w:t>
            </w:r>
          </w:p>
        </w:tc>
        <w:tc>
          <w:tcPr>
            <w:tcW w:w="1069" w:type="dxa"/>
            <w:gridSpan w:val="3"/>
            <w:shd w:val="clear" w:color="auto" w:fill="F2F2F2" w:themeFill="background1" w:themeFillShade="F2"/>
          </w:tcPr>
          <w:p w14:paraId="0813CCFD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סמל בנק</w:t>
            </w:r>
          </w:p>
        </w:tc>
        <w:tc>
          <w:tcPr>
            <w:tcW w:w="2130" w:type="dxa"/>
            <w:shd w:val="clear" w:color="auto" w:fill="F2F2F2" w:themeFill="background1" w:themeFillShade="F2"/>
          </w:tcPr>
          <w:p w14:paraId="7AABBEDA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שם הסניף</w:t>
            </w:r>
          </w:p>
        </w:tc>
        <w:tc>
          <w:tcPr>
            <w:tcW w:w="1076" w:type="dxa"/>
            <w:gridSpan w:val="3"/>
            <w:shd w:val="clear" w:color="auto" w:fill="F2F2F2" w:themeFill="background1" w:themeFillShade="F2"/>
          </w:tcPr>
          <w:p w14:paraId="29C5B333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סמל סניף</w:t>
            </w:r>
          </w:p>
        </w:tc>
        <w:tc>
          <w:tcPr>
            <w:tcW w:w="2600" w:type="dxa"/>
            <w:gridSpan w:val="10"/>
            <w:shd w:val="clear" w:color="auto" w:fill="F2F2F2" w:themeFill="background1" w:themeFillShade="F2"/>
          </w:tcPr>
          <w:p w14:paraId="207864B3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מס' חשבון</w:t>
            </w:r>
          </w:p>
        </w:tc>
      </w:tr>
      <w:tr w:rsidR="00DE16A3" w:rsidRPr="00DE16A3" w14:paraId="71AA4470" w14:textId="77777777" w:rsidTr="00DE16A3">
        <w:trPr>
          <w:trHeight w:val="271"/>
        </w:trPr>
        <w:tc>
          <w:tcPr>
            <w:tcW w:w="2313" w:type="dxa"/>
          </w:tcPr>
          <w:p w14:paraId="56215159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356" w:type="dxa"/>
          </w:tcPr>
          <w:p w14:paraId="573AAE07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356" w:type="dxa"/>
          </w:tcPr>
          <w:p w14:paraId="01333590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356" w:type="dxa"/>
          </w:tcPr>
          <w:p w14:paraId="249A81D2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130" w:type="dxa"/>
          </w:tcPr>
          <w:p w14:paraId="56732B15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358" w:type="dxa"/>
          </w:tcPr>
          <w:p w14:paraId="1B48A926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358" w:type="dxa"/>
          </w:tcPr>
          <w:p w14:paraId="4D8DD0CC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359" w:type="dxa"/>
          </w:tcPr>
          <w:p w14:paraId="54901293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59" w:type="dxa"/>
          </w:tcPr>
          <w:p w14:paraId="362583E5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60" w:type="dxa"/>
          </w:tcPr>
          <w:p w14:paraId="5841B0A5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60" w:type="dxa"/>
          </w:tcPr>
          <w:p w14:paraId="6B229C94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60" w:type="dxa"/>
          </w:tcPr>
          <w:p w14:paraId="29DDD686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60" w:type="dxa"/>
          </w:tcPr>
          <w:p w14:paraId="3E7B96CA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59" w:type="dxa"/>
          </w:tcPr>
          <w:p w14:paraId="2654A17F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60" w:type="dxa"/>
          </w:tcPr>
          <w:p w14:paraId="17C43E03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60" w:type="dxa"/>
          </w:tcPr>
          <w:p w14:paraId="5E8BA765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60" w:type="dxa"/>
          </w:tcPr>
          <w:p w14:paraId="2EA1B146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60" w:type="dxa"/>
          </w:tcPr>
          <w:p w14:paraId="0C1A8D45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</w:tr>
    </w:tbl>
    <w:p w14:paraId="2C107B9E" w14:textId="77777777" w:rsidR="00DE16A3" w:rsidRPr="00DE16A3" w:rsidRDefault="00DE16A3" w:rsidP="00DE16A3">
      <w:pPr>
        <w:jc w:val="right"/>
        <w:rPr>
          <w:rFonts w:ascii="David" w:hAnsi="David" w:cs="David"/>
          <w:sz w:val="16"/>
          <w:szCs w:val="16"/>
          <w:rtl/>
        </w:rPr>
      </w:pPr>
    </w:p>
    <w:p w14:paraId="0F632ADA" w14:textId="77777777" w:rsidR="00DE16A3" w:rsidRPr="00DE16A3" w:rsidRDefault="00DE16A3" w:rsidP="00DE16A3">
      <w:pPr>
        <w:jc w:val="right"/>
        <w:rPr>
          <w:rFonts w:ascii="David" w:hAnsi="David" w:cs="David"/>
          <w:b/>
          <w:bCs/>
          <w:rtl/>
        </w:rPr>
      </w:pPr>
      <w:r w:rsidRPr="00DE16A3">
        <w:rPr>
          <w:rFonts w:ascii="David" w:hAnsi="David" w:cs="David"/>
          <w:b/>
          <w:bCs/>
          <w:rtl/>
        </w:rPr>
        <w:t>4. אזרחות</w:t>
      </w:r>
    </w:p>
    <w:tbl>
      <w:tblPr>
        <w:tblStyle w:val="af5"/>
        <w:bidiVisual/>
        <w:tblW w:w="0" w:type="auto"/>
        <w:tblLook w:val="01E0" w:firstRow="1" w:lastRow="1" w:firstColumn="1" w:lastColumn="1" w:noHBand="0" w:noVBand="0"/>
      </w:tblPr>
      <w:tblGrid>
        <w:gridCol w:w="2321"/>
        <w:gridCol w:w="2322"/>
        <w:gridCol w:w="2322"/>
      </w:tblGrid>
      <w:tr w:rsidR="00DE16A3" w:rsidRPr="00DE16A3" w14:paraId="49C64169" w14:textId="77777777" w:rsidTr="00DE16A3">
        <w:tc>
          <w:tcPr>
            <w:tcW w:w="2321" w:type="dxa"/>
            <w:shd w:val="clear" w:color="auto" w:fill="F2F2F2" w:themeFill="background1" w:themeFillShade="F2"/>
          </w:tcPr>
          <w:p w14:paraId="6A6FA77D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ארץ לידה</w:t>
            </w:r>
          </w:p>
        </w:tc>
        <w:tc>
          <w:tcPr>
            <w:tcW w:w="2322" w:type="dxa"/>
            <w:shd w:val="clear" w:color="auto" w:fill="F2F2F2" w:themeFill="background1" w:themeFillShade="F2"/>
          </w:tcPr>
          <w:p w14:paraId="58794C63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אזרחות</w:t>
            </w:r>
          </w:p>
        </w:tc>
        <w:tc>
          <w:tcPr>
            <w:tcW w:w="2322" w:type="dxa"/>
            <w:shd w:val="clear" w:color="auto" w:fill="F2F2F2" w:themeFill="background1" w:themeFillShade="F2"/>
          </w:tcPr>
          <w:p w14:paraId="407453F9" w14:textId="77777777" w:rsidR="00DE16A3" w:rsidRPr="00DE16A3" w:rsidRDefault="00DE16A3" w:rsidP="00DE16A3">
            <w:pPr>
              <w:jc w:val="right"/>
              <w:rPr>
                <w:rFonts w:ascii="David" w:hAnsi="David" w:cs="David" w:hint="cs"/>
                <w:rtl/>
              </w:rPr>
            </w:pPr>
            <w:r w:rsidRPr="00DE16A3">
              <w:rPr>
                <w:rFonts w:ascii="David" w:hAnsi="David" w:cs="David"/>
                <w:rtl/>
              </w:rPr>
              <w:t>אזרחות נוספת</w:t>
            </w:r>
          </w:p>
        </w:tc>
      </w:tr>
      <w:tr w:rsidR="00DE16A3" w:rsidRPr="00DE16A3" w14:paraId="183FE785" w14:textId="77777777" w:rsidTr="00DE16A3">
        <w:tc>
          <w:tcPr>
            <w:tcW w:w="2321" w:type="dxa"/>
          </w:tcPr>
          <w:p w14:paraId="55C83DB3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322" w:type="dxa"/>
          </w:tcPr>
          <w:p w14:paraId="7DF3CCB9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322" w:type="dxa"/>
          </w:tcPr>
          <w:p w14:paraId="0D01C71A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</w:tr>
    </w:tbl>
    <w:p w14:paraId="66A1A032" w14:textId="77777777" w:rsidR="00DE16A3" w:rsidRDefault="00DE16A3" w:rsidP="00DE16A3">
      <w:pPr>
        <w:jc w:val="right"/>
        <w:rPr>
          <w:rFonts w:ascii="David" w:hAnsi="David" w:cs="David"/>
          <w:sz w:val="16"/>
          <w:szCs w:val="16"/>
        </w:rPr>
      </w:pPr>
    </w:p>
    <w:p w14:paraId="5340AEBE" w14:textId="77777777" w:rsidR="00DE16A3" w:rsidRDefault="00DE16A3" w:rsidP="00DE16A3">
      <w:pPr>
        <w:jc w:val="right"/>
        <w:rPr>
          <w:rFonts w:ascii="David" w:hAnsi="David" w:cs="David"/>
          <w:sz w:val="16"/>
          <w:szCs w:val="16"/>
        </w:rPr>
      </w:pPr>
    </w:p>
    <w:p w14:paraId="0CB7EB28" w14:textId="77777777" w:rsidR="00DE16A3" w:rsidRPr="00DE16A3" w:rsidRDefault="00DE16A3" w:rsidP="00DE16A3">
      <w:pPr>
        <w:jc w:val="right"/>
        <w:rPr>
          <w:rFonts w:ascii="David" w:hAnsi="David" w:cs="David"/>
          <w:sz w:val="16"/>
          <w:szCs w:val="16"/>
          <w:rtl/>
        </w:rPr>
      </w:pPr>
    </w:p>
    <w:p w14:paraId="618B97EC" w14:textId="77777777" w:rsidR="00DE16A3" w:rsidRPr="00DE16A3" w:rsidRDefault="00DE16A3" w:rsidP="00DE16A3">
      <w:pPr>
        <w:jc w:val="right"/>
        <w:rPr>
          <w:rFonts w:ascii="David" w:hAnsi="David" w:cs="David"/>
          <w:b/>
          <w:bCs/>
          <w:sz w:val="18"/>
          <w:szCs w:val="18"/>
          <w:rtl/>
        </w:rPr>
      </w:pPr>
      <w:r w:rsidRPr="00DE16A3">
        <w:rPr>
          <w:rFonts w:ascii="David" w:hAnsi="David" w:cs="David"/>
          <w:b/>
          <w:bCs/>
          <w:rtl/>
        </w:rPr>
        <w:t xml:space="preserve">5. מצב משפחתי ומעמד בארץ </w:t>
      </w:r>
      <w:r w:rsidRPr="00DE16A3">
        <w:rPr>
          <w:rFonts w:ascii="David" w:hAnsi="David" w:cs="David"/>
          <w:sz w:val="18"/>
          <w:szCs w:val="18"/>
          <w:rtl/>
        </w:rPr>
        <w:t>(סמן בעיגול)</w:t>
      </w:r>
    </w:p>
    <w:tbl>
      <w:tblPr>
        <w:tblStyle w:val="af5"/>
        <w:bidiVisual/>
        <w:tblW w:w="0" w:type="auto"/>
        <w:tblLook w:val="01E0" w:firstRow="1" w:lastRow="1" w:firstColumn="1" w:lastColumn="1" w:noHBand="0" w:noVBand="0"/>
      </w:tblPr>
      <w:tblGrid>
        <w:gridCol w:w="1078"/>
        <w:gridCol w:w="1080"/>
        <w:gridCol w:w="1204"/>
        <w:gridCol w:w="1440"/>
        <w:gridCol w:w="900"/>
        <w:gridCol w:w="258"/>
        <w:gridCol w:w="258"/>
        <w:gridCol w:w="258"/>
        <w:gridCol w:w="258"/>
        <w:gridCol w:w="258"/>
        <w:gridCol w:w="258"/>
      </w:tblGrid>
      <w:tr w:rsidR="00DE16A3" w:rsidRPr="00DE16A3" w14:paraId="6379DFD0" w14:textId="77777777" w:rsidTr="00DE16A3">
        <w:tc>
          <w:tcPr>
            <w:tcW w:w="2158" w:type="dxa"/>
            <w:gridSpan w:val="2"/>
            <w:shd w:val="clear" w:color="auto" w:fill="F2F2F2" w:themeFill="background1" w:themeFillShade="F2"/>
          </w:tcPr>
          <w:p w14:paraId="435018F1" w14:textId="77777777" w:rsidR="00DE16A3" w:rsidRPr="00DE16A3" w:rsidRDefault="00DE16A3" w:rsidP="00DE16A3">
            <w:pPr>
              <w:jc w:val="right"/>
              <w:rPr>
                <w:rFonts w:ascii="David" w:hAnsi="David" w:cs="David" w:hint="cs"/>
                <w:rtl/>
              </w:rPr>
            </w:pPr>
            <w:r w:rsidRPr="00DE16A3">
              <w:rPr>
                <w:rFonts w:ascii="David" w:hAnsi="David" w:cs="David"/>
                <w:rtl/>
              </w:rPr>
              <w:t>זכר/נקבה</w:t>
            </w:r>
          </w:p>
        </w:tc>
        <w:tc>
          <w:tcPr>
            <w:tcW w:w="3544" w:type="dxa"/>
            <w:gridSpan w:val="3"/>
            <w:shd w:val="clear" w:color="auto" w:fill="F2F2F2" w:themeFill="background1" w:themeFillShade="F2"/>
          </w:tcPr>
          <w:p w14:paraId="2577D200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מעמד בארץ (למי שאינו אזרח)</w:t>
            </w:r>
          </w:p>
        </w:tc>
        <w:tc>
          <w:tcPr>
            <w:tcW w:w="1548" w:type="dxa"/>
            <w:gridSpan w:val="6"/>
            <w:shd w:val="clear" w:color="auto" w:fill="F2F2F2" w:themeFill="background1" w:themeFillShade="F2"/>
          </w:tcPr>
          <w:p w14:paraId="00C011DC" w14:textId="77777777" w:rsidR="00DE16A3" w:rsidRPr="00DE16A3" w:rsidRDefault="00DE16A3" w:rsidP="00DE16A3">
            <w:pPr>
              <w:jc w:val="right"/>
              <w:rPr>
                <w:rFonts w:ascii="David" w:hAnsi="David" w:cs="David" w:hint="cs"/>
                <w:rtl/>
              </w:rPr>
            </w:pPr>
            <w:r w:rsidRPr="00DE16A3">
              <w:rPr>
                <w:rFonts w:ascii="David" w:hAnsi="David" w:cs="David"/>
                <w:rtl/>
              </w:rPr>
              <w:t>מתאריך</w:t>
            </w:r>
          </w:p>
        </w:tc>
      </w:tr>
      <w:tr w:rsidR="00DE16A3" w:rsidRPr="00DE16A3" w14:paraId="5D0BA230" w14:textId="77777777" w:rsidTr="00DE16A3">
        <w:trPr>
          <w:trHeight w:val="135"/>
        </w:trPr>
        <w:tc>
          <w:tcPr>
            <w:tcW w:w="1078" w:type="dxa"/>
          </w:tcPr>
          <w:p w14:paraId="558C25EC" w14:textId="77777777" w:rsidR="00DE16A3" w:rsidRPr="00DE16A3" w:rsidRDefault="00DE16A3" w:rsidP="00DE16A3">
            <w:pPr>
              <w:jc w:val="right"/>
              <w:rPr>
                <w:rFonts w:ascii="David" w:hAnsi="David" w:cs="David" w:hint="cs"/>
                <w:rtl/>
              </w:rPr>
            </w:pPr>
            <w:r w:rsidRPr="00DE16A3">
              <w:rPr>
                <w:rFonts w:ascii="David" w:hAnsi="David" w:cs="David"/>
                <w:rtl/>
              </w:rPr>
              <w:t>1. רווק/ה</w:t>
            </w:r>
          </w:p>
        </w:tc>
        <w:tc>
          <w:tcPr>
            <w:tcW w:w="1080" w:type="dxa"/>
          </w:tcPr>
          <w:p w14:paraId="7C97C199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3. גרוש/ה</w:t>
            </w:r>
          </w:p>
        </w:tc>
        <w:tc>
          <w:tcPr>
            <w:tcW w:w="1204" w:type="dxa"/>
          </w:tcPr>
          <w:p w14:paraId="24E796C6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1. תושב</w:t>
            </w:r>
          </w:p>
        </w:tc>
        <w:tc>
          <w:tcPr>
            <w:tcW w:w="1440" w:type="dxa"/>
          </w:tcPr>
          <w:p w14:paraId="63900232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3. תושב ארעי</w:t>
            </w:r>
          </w:p>
        </w:tc>
        <w:tc>
          <w:tcPr>
            <w:tcW w:w="900" w:type="dxa"/>
          </w:tcPr>
          <w:p w14:paraId="26B110F5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5. עולה</w:t>
            </w:r>
          </w:p>
        </w:tc>
        <w:tc>
          <w:tcPr>
            <w:tcW w:w="1548" w:type="dxa"/>
            <w:gridSpan w:val="6"/>
          </w:tcPr>
          <w:p w14:paraId="71E443D8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</w:tr>
      <w:tr w:rsidR="00DE16A3" w:rsidRPr="00DE16A3" w14:paraId="49BA6A90" w14:textId="77777777" w:rsidTr="00DE16A3">
        <w:trPr>
          <w:trHeight w:val="135"/>
        </w:trPr>
        <w:tc>
          <w:tcPr>
            <w:tcW w:w="1078" w:type="dxa"/>
          </w:tcPr>
          <w:p w14:paraId="2259FADC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2. נשוי/ה</w:t>
            </w:r>
          </w:p>
        </w:tc>
        <w:tc>
          <w:tcPr>
            <w:tcW w:w="1080" w:type="dxa"/>
          </w:tcPr>
          <w:p w14:paraId="70F98137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4. אלמן/ה</w:t>
            </w:r>
          </w:p>
        </w:tc>
        <w:tc>
          <w:tcPr>
            <w:tcW w:w="1204" w:type="dxa"/>
          </w:tcPr>
          <w:p w14:paraId="406D6875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2. תושב חוץ</w:t>
            </w:r>
          </w:p>
        </w:tc>
        <w:tc>
          <w:tcPr>
            <w:tcW w:w="1440" w:type="dxa"/>
          </w:tcPr>
          <w:p w14:paraId="404D38CE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4. תושב חוזר</w:t>
            </w:r>
          </w:p>
        </w:tc>
        <w:tc>
          <w:tcPr>
            <w:tcW w:w="900" w:type="dxa"/>
          </w:tcPr>
          <w:p w14:paraId="6D890AAE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58" w:type="dxa"/>
          </w:tcPr>
          <w:p w14:paraId="3D6B98DE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58" w:type="dxa"/>
          </w:tcPr>
          <w:p w14:paraId="63D4469A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58" w:type="dxa"/>
          </w:tcPr>
          <w:p w14:paraId="61A5667F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58" w:type="dxa"/>
          </w:tcPr>
          <w:p w14:paraId="215A0D33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58" w:type="dxa"/>
          </w:tcPr>
          <w:p w14:paraId="16B9290F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58" w:type="dxa"/>
          </w:tcPr>
          <w:p w14:paraId="5868DB85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</w:tr>
    </w:tbl>
    <w:p w14:paraId="0F96E9B6" w14:textId="77777777" w:rsidR="00DE16A3" w:rsidRPr="00DE16A3" w:rsidRDefault="00DE16A3" w:rsidP="00DE16A3">
      <w:pPr>
        <w:jc w:val="right"/>
        <w:rPr>
          <w:rFonts w:ascii="David" w:hAnsi="David" w:cs="David"/>
          <w:sz w:val="16"/>
          <w:szCs w:val="16"/>
          <w:rtl/>
        </w:rPr>
      </w:pPr>
    </w:p>
    <w:p w14:paraId="2B90A4F7" w14:textId="44010E8E" w:rsidR="00DE16A3" w:rsidRPr="00DE16A3" w:rsidRDefault="00DE16A3" w:rsidP="00DE16A3">
      <w:pPr>
        <w:jc w:val="right"/>
        <w:rPr>
          <w:rFonts w:ascii="David" w:hAnsi="David" w:cs="David"/>
          <w:b/>
          <w:bCs/>
        </w:rPr>
      </w:pPr>
      <w:r>
        <w:rPr>
          <w:rFonts w:ascii="David" w:hAnsi="David" w:cs="David" w:hint="cs"/>
          <w:b/>
          <w:bCs/>
          <w:rtl/>
        </w:rPr>
        <w:t>)</w:t>
      </w:r>
      <w:r w:rsidRPr="00DE16A3">
        <w:rPr>
          <w:rFonts w:ascii="David" w:hAnsi="David" w:cs="David"/>
          <w:b/>
          <w:bCs/>
          <w:rtl/>
        </w:rPr>
        <w:t xml:space="preserve"> </w:t>
      </w:r>
      <w:r w:rsidRPr="00DE16A3">
        <w:rPr>
          <w:rFonts w:ascii="David" w:hAnsi="David" w:cs="David"/>
          <w:b/>
          <w:bCs/>
        </w:rPr>
        <w:sym w:font="Symbol" w:char="F080"/>
      </w:r>
      <w:r w:rsidRPr="00DE16A3">
        <w:rPr>
          <w:rFonts w:ascii="David" w:hAnsi="David" w:cs="David"/>
          <w:b/>
          <w:bCs/>
          <w:rtl/>
        </w:rPr>
        <w:t xml:space="preserve"> </w:t>
      </w:r>
      <w:r w:rsidRPr="00DE16A3">
        <w:rPr>
          <w:rFonts w:ascii="David" w:hAnsi="David" w:cs="David" w:hint="cs"/>
          <w:b/>
          <w:bCs/>
          <w:rtl/>
        </w:rPr>
        <w:t xml:space="preserve">לא </w:t>
      </w:r>
      <w:r w:rsidRPr="00DE16A3">
        <w:rPr>
          <w:rFonts w:ascii="David" w:hAnsi="David" w:cs="David"/>
          <w:b/>
          <w:bCs/>
        </w:rPr>
        <w:t xml:space="preserve">  </w:t>
      </w:r>
      <w:r w:rsidRPr="00DE16A3">
        <w:rPr>
          <w:rFonts w:ascii="David" w:hAnsi="David" w:cs="David"/>
          <w:b/>
          <w:bCs/>
          <w:rtl/>
        </w:rPr>
        <w:t xml:space="preserve"> </w:t>
      </w:r>
      <w:r w:rsidRPr="00DE16A3">
        <w:rPr>
          <w:rFonts w:ascii="David" w:hAnsi="David" w:cs="David"/>
          <w:b/>
          <w:bCs/>
        </w:rPr>
        <w:sym w:font="Symbol" w:char="F080"/>
      </w:r>
      <w:r w:rsidRPr="00DE16A3">
        <w:rPr>
          <w:rFonts w:ascii="David" w:hAnsi="David" w:cs="David"/>
          <w:b/>
          <w:bCs/>
          <w:rtl/>
        </w:rPr>
        <w:t xml:space="preserve"> </w:t>
      </w:r>
      <w:r w:rsidRPr="00DE16A3">
        <w:rPr>
          <w:rFonts w:ascii="David" w:hAnsi="David" w:cs="David" w:hint="cs"/>
          <w:b/>
          <w:bCs/>
          <w:rtl/>
        </w:rPr>
        <w:t>6. פרטי בן/בת הזוג (ידוע בציבור: כן</w:t>
      </w:r>
      <w:r>
        <w:rPr>
          <w:rFonts w:ascii="David" w:hAnsi="David" w:cs="David" w:hint="cs"/>
          <w:rtl/>
        </w:rPr>
        <w:t xml:space="preserve"> </w:t>
      </w:r>
    </w:p>
    <w:tbl>
      <w:tblPr>
        <w:tblStyle w:val="af5"/>
        <w:bidiVisual/>
        <w:tblW w:w="0" w:type="auto"/>
        <w:tblLook w:val="01E0" w:firstRow="1" w:lastRow="1" w:firstColumn="1" w:lastColumn="1" w:noHBand="0" w:noVBand="0"/>
      </w:tblPr>
      <w:tblGrid>
        <w:gridCol w:w="299"/>
        <w:gridCol w:w="300"/>
        <w:gridCol w:w="300"/>
        <w:gridCol w:w="300"/>
        <w:gridCol w:w="299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2394"/>
        <w:gridCol w:w="2394"/>
      </w:tblGrid>
      <w:tr w:rsidR="00DE16A3" w:rsidRPr="00DE16A3" w14:paraId="53FA9EC5" w14:textId="77777777" w:rsidTr="00FC4062">
        <w:tc>
          <w:tcPr>
            <w:tcW w:w="2698" w:type="dxa"/>
            <w:gridSpan w:val="9"/>
            <w:shd w:val="clear" w:color="auto" w:fill="F2F2F2" w:themeFill="background1" w:themeFillShade="F2"/>
          </w:tcPr>
          <w:p w14:paraId="671553E5" w14:textId="77777777" w:rsidR="00DE16A3" w:rsidRPr="00FC4062" w:rsidRDefault="00DE16A3" w:rsidP="00DE16A3">
            <w:pPr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FC4062">
              <w:rPr>
                <w:rFonts w:ascii="David" w:hAnsi="David" w:cs="David"/>
                <w:b/>
                <w:bCs/>
                <w:rtl/>
              </w:rPr>
              <w:t>ת. זהות</w:t>
            </w:r>
          </w:p>
        </w:tc>
        <w:tc>
          <w:tcPr>
            <w:tcW w:w="1800" w:type="dxa"/>
            <w:gridSpan w:val="6"/>
            <w:shd w:val="clear" w:color="auto" w:fill="F2F2F2" w:themeFill="background1" w:themeFillShade="F2"/>
          </w:tcPr>
          <w:p w14:paraId="384072ED" w14:textId="77777777" w:rsidR="00DE16A3" w:rsidRPr="00FC4062" w:rsidRDefault="00DE16A3" w:rsidP="00DE16A3">
            <w:pPr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FC4062">
              <w:rPr>
                <w:rFonts w:ascii="David" w:hAnsi="David" w:cs="David"/>
                <w:b/>
                <w:bCs/>
                <w:rtl/>
              </w:rPr>
              <w:t>תאריך לידה</w:t>
            </w:r>
          </w:p>
        </w:tc>
        <w:tc>
          <w:tcPr>
            <w:tcW w:w="2394" w:type="dxa"/>
            <w:shd w:val="clear" w:color="auto" w:fill="F2F2F2" w:themeFill="background1" w:themeFillShade="F2"/>
          </w:tcPr>
          <w:p w14:paraId="1B85B5CE" w14:textId="77777777" w:rsidR="00DE16A3" w:rsidRPr="00FC4062" w:rsidRDefault="00DE16A3" w:rsidP="00DE16A3">
            <w:pPr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FC4062">
              <w:rPr>
                <w:rFonts w:ascii="David" w:hAnsi="David" w:cs="David"/>
                <w:b/>
                <w:bCs/>
                <w:rtl/>
              </w:rPr>
              <w:t>שם</w:t>
            </w:r>
          </w:p>
        </w:tc>
        <w:tc>
          <w:tcPr>
            <w:tcW w:w="2394" w:type="dxa"/>
            <w:shd w:val="clear" w:color="auto" w:fill="F2F2F2" w:themeFill="background1" w:themeFillShade="F2"/>
          </w:tcPr>
          <w:p w14:paraId="739C7327" w14:textId="77777777" w:rsidR="00DE16A3" w:rsidRPr="00FC4062" w:rsidRDefault="00DE16A3" w:rsidP="00DE16A3">
            <w:pPr>
              <w:jc w:val="right"/>
              <w:rPr>
                <w:rFonts w:ascii="David" w:hAnsi="David" w:cs="David"/>
                <w:b/>
                <w:bCs/>
                <w:rtl/>
              </w:rPr>
            </w:pPr>
            <w:r w:rsidRPr="00FC4062">
              <w:rPr>
                <w:rFonts w:ascii="David" w:hAnsi="David" w:cs="David"/>
                <w:b/>
                <w:bCs/>
                <w:rtl/>
              </w:rPr>
              <w:t>שם קודם בן/בת זוג</w:t>
            </w:r>
          </w:p>
        </w:tc>
      </w:tr>
      <w:tr w:rsidR="00DE16A3" w:rsidRPr="00DE16A3" w14:paraId="0E867545" w14:textId="77777777" w:rsidTr="00FC4062">
        <w:tc>
          <w:tcPr>
            <w:tcW w:w="299" w:type="dxa"/>
          </w:tcPr>
          <w:p w14:paraId="50A9D24B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300" w:type="dxa"/>
          </w:tcPr>
          <w:p w14:paraId="1DF56236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300" w:type="dxa"/>
          </w:tcPr>
          <w:p w14:paraId="69C578B9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300" w:type="dxa"/>
          </w:tcPr>
          <w:p w14:paraId="57B53982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99" w:type="dxa"/>
          </w:tcPr>
          <w:p w14:paraId="5E6C0412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300" w:type="dxa"/>
          </w:tcPr>
          <w:p w14:paraId="70E50A31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300" w:type="dxa"/>
          </w:tcPr>
          <w:p w14:paraId="1DC4E9F9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300" w:type="dxa"/>
          </w:tcPr>
          <w:p w14:paraId="2650A5CA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300" w:type="dxa"/>
          </w:tcPr>
          <w:p w14:paraId="7EF4EFED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300" w:type="dxa"/>
          </w:tcPr>
          <w:p w14:paraId="15A5441F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300" w:type="dxa"/>
          </w:tcPr>
          <w:p w14:paraId="003317D5" w14:textId="77777777" w:rsidR="00DE16A3" w:rsidRPr="00DE16A3" w:rsidRDefault="00DE16A3" w:rsidP="00DE16A3">
            <w:pPr>
              <w:ind w:left="102" w:hanging="102"/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300" w:type="dxa"/>
          </w:tcPr>
          <w:p w14:paraId="4325ED31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300" w:type="dxa"/>
          </w:tcPr>
          <w:p w14:paraId="21094E17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300" w:type="dxa"/>
          </w:tcPr>
          <w:p w14:paraId="7D058FAF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300" w:type="dxa"/>
          </w:tcPr>
          <w:p w14:paraId="596629C7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394" w:type="dxa"/>
          </w:tcPr>
          <w:p w14:paraId="3F5DA537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394" w:type="dxa"/>
          </w:tcPr>
          <w:p w14:paraId="0697F45E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</w:tr>
    </w:tbl>
    <w:p w14:paraId="574D979B" w14:textId="77777777" w:rsidR="00DE16A3" w:rsidRPr="00DE16A3" w:rsidRDefault="00DE16A3" w:rsidP="00DE16A3">
      <w:pPr>
        <w:jc w:val="right"/>
        <w:rPr>
          <w:rFonts w:ascii="David" w:hAnsi="David" w:cs="David"/>
          <w:sz w:val="16"/>
          <w:szCs w:val="16"/>
          <w:rtl/>
        </w:rPr>
      </w:pPr>
    </w:p>
    <w:tbl>
      <w:tblPr>
        <w:tblStyle w:val="af5"/>
        <w:bidiVisual/>
        <w:tblW w:w="0" w:type="auto"/>
        <w:tblLook w:val="01E0" w:firstRow="1" w:lastRow="1" w:firstColumn="1" w:lastColumn="1" w:noHBand="0" w:noVBand="0"/>
      </w:tblPr>
      <w:tblGrid>
        <w:gridCol w:w="1199"/>
        <w:gridCol w:w="1359"/>
        <w:gridCol w:w="294"/>
        <w:gridCol w:w="289"/>
        <w:gridCol w:w="289"/>
        <w:gridCol w:w="289"/>
        <w:gridCol w:w="289"/>
        <w:gridCol w:w="294"/>
        <w:gridCol w:w="2413"/>
        <w:gridCol w:w="2772"/>
      </w:tblGrid>
      <w:tr w:rsidR="00DE16A3" w:rsidRPr="00DE16A3" w14:paraId="4E6A4CA0" w14:textId="77777777" w:rsidTr="00FC4062">
        <w:tc>
          <w:tcPr>
            <w:tcW w:w="2698" w:type="dxa"/>
            <w:gridSpan w:val="2"/>
            <w:shd w:val="clear" w:color="auto" w:fill="F2F2F2" w:themeFill="background1" w:themeFillShade="F2"/>
          </w:tcPr>
          <w:p w14:paraId="56BDF058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עבודת בן/בת הזוג</w:t>
            </w:r>
          </w:p>
        </w:tc>
        <w:tc>
          <w:tcPr>
            <w:tcW w:w="1800" w:type="dxa"/>
            <w:gridSpan w:val="6"/>
            <w:shd w:val="clear" w:color="auto" w:fill="F2F2F2" w:themeFill="background1" w:themeFillShade="F2"/>
          </w:tcPr>
          <w:p w14:paraId="4FBA5468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תאריך התחלה</w:t>
            </w:r>
          </w:p>
        </w:tc>
        <w:tc>
          <w:tcPr>
            <w:tcW w:w="1980" w:type="dxa"/>
            <w:shd w:val="clear" w:color="auto" w:fill="F2F2F2" w:themeFill="background1" w:themeFillShade="F2"/>
          </w:tcPr>
          <w:p w14:paraId="3A44FDF6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 xml:space="preserve">  מקום עבודה                                   </w:t>
            </w:r>
          </w:p>
        </w:tc>
        <w:tc>
          <w:tcPr>
            <w:tcW w:w="2808" w:type="dxa"/>
            <w:shd w:val="clear" w:color="auto" w:fill="F2F2F2" w:themeFill="background1" w:themeFillShade="F2"/>
          </w:tcPr>
          <w:p w14:paraId="03CF9A97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 xml:space="preserve">               פלאפון</w:t>
            </w:r>
          </w:p>
        </w:tc>
      </w:tr>
      <w:tr w:rsidR="00DE16A3" w:rsidRPr="00DE16A3" w14:paraId="2495BB44" w14:textId="77777777" w:rsidTr="00FC4062">
        <w:tc>
          <w:tcPr>
            <w:tcW w:w="1258" w:type="dxa"/>
          </w:tcPr>
          <w:p w14:paraId="5F0A71B0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</w:rPr>
              <w:sym w:font="Symbol" w:char="F080"/>
            </w:r>
            <w:r w:rsidRPr="00DE16A3">
              <w:rPr>
                <w:rFonts w:ascii="David" w:hAnsi="David" w:cs="David"/>
                <w:rtl/>
              </w:rPr>
              <w:t xml:space="preserve"> עובד/ת</w:t>
            </w:r>
          </w:p>
        </w:tc>
        <w:tc>
          <w:tcPr>
            <w:tcW w:w="1440" w:type="dxa"/>
          </w:tcPr>
          <w:p w14:paraId="2EB8456E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</w:rPr>
              <w:sym w:font="Symbol" w:char="F080"/>
            </w:r>
            <w:r w:rsidRPr="00DE16A3">
              <w:rPr>
                <w:rFonts w:ascii="David" w:hAnsi="David" w:cs="David"/>
                <w:rtl/>
              </w:rPr>
              <w:t xml:space="preserve"> לא עובד/ת</w:t>
            </w:r>
          </w:p>
        </w:tc>
        <w:tc>
          <w:tcPr>
            <w:tcW w:w="304" w:type="dxa"/>
          </w:tcPr>
          <w:p w14:paraId="6E4C544A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98" w:type="dxa"/>
          </w:tcPr>
          <w:p w14:paraId="014A9818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98" w:type="dxa"/>
          </w:tcPr>
          <w:p w14:paraId="25B971EA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98" w:type="dxa"/>
          </w:tcPr>
          <w:p w14:paraId="5653E364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98" w:type="dxa"/>
          </w:tcPr>
          <w:p w14:paraId="6B47604F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304" w:type="dxa"/>
          </w:tcPr>
          <w:p w14:paraId="2C46AB4A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980" w:type="dxa"/>
          </w:tcPr>
          <w:p w14:paraId="2E2601A3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8" w:type="dxa"/>
          </w:tcPr>
          <w:tbl>
            <w:tblPr>
              <w:tblpPr w:leftFromText="180" w:rightFromText="180" w:vertAnchor="text" w:horzAnchor="margin" w:tblpXSpec="center" w:tblpY="-165"/>
              <w:tblOverlap w:val="never"/>
              <w:bidiVisual/>
              <w:tblW w:w="229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52"/>
              <w:gridCol w:w="251"/>
              <w:gridCol w:w="252"/>
              <w:gridCol w:w="252"/>
              <w:gridCol w:w="248"/>
              <w:gridCol w:w="248"/>
              <w:gridCol w:w="296"/>
              <w:gridCol w:w="248"/>
              <w:gridCol w:w="248"/>
            </w:tblGrid>
            <w:tr w:rsidR="00DE16A3" w:rsidRPr="00DE16A3" w14:paraId="09BBBAAA" w14:textId="77777777" w:rsidTr="004411DD">
              <w:trPr>
                <w:trHeight w:val="117"/>
              </w:trPr>
              <w:tc>
                <w:tcPr>
                  <w:tcW w:w="252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03199632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251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07A3B6B0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252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2EA42C19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252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6B3C815A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248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0B3B5930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248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7ED94F7D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296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71CB726E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  <w:r w:rsidRPr="00DE16A3">
                    <w:rPr>
                      <w:rFonts w:ascii="David" w:hAnsi="David" w:cs="David"/>
                      <w:rtl/>
                    </w:rPr>
                    <w:t>-</w:t>
                  </w:r>
                </w:p>
              </w:tc>
              <w:tc>
                <w:tcPr>
                  <w:tcW w:w="248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24F1E843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248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6F682762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</w:tr>
          </w:tbl>
          <w:p w14:paraId="01F4BA24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</w:tr>
    </w:tbl>
    <w:p w14:paraId="1F3DDE6C" w14:textId="77777777" w:rsidR="00DE16A3" w:rsidRPr="00DE16A3" w:rsidRDefault="00DE16A3" w:rsidP="00DE16A3">
      <w:pPr>
        <w:jc w:val="right"/>
        <w:rPr>
          <w:rFonts w:ascii="David" w:hAnsi="David" w:cs="David"/>
          <w:sz w:val="16"/>
          <w:szCs w:val="16"/>
          <w:rtl/>
        </w:rPr>
      </w:pPr>
    </w:p>
    <w:p w14:paraId="238AA0FD" w14:textId="77777777" w:rsidR="00DE16A3" w:rsidRPr="00DE16A3" w:rsidRDefault="00DE16A3" w:rsidP="00DE16A3">
      <w:pPr>
        <w:jc w:val="right"/>
        <w:rPr>
          <w:rFonts w:ascii="David" w:hAnsi="David" w:cs="David" w:hint="cs"/>
          <w:b/>
          <w:bCs/>
          <w:rtl/>
        </w:rPr>
      </w:pPr>
      <w:r w:rsidRPr="00DE16A3">
        <w:rPr>
          <w:rFonts w:ascii="David" w:hAnsi="David" w:cs="David"/>
          <w:b/>
          <w:bCs/>
          <w:rtl/>
        </w:rPr>
        <w:t>7. שמות הילדים ופרטיהם</w:t>
      </w:r>
    </w:p>
    <w:tbl>
      <w:tblPr>
        <w:tblStyle w:val="af5"/>
        <w:bidiVisual/>
        <w:tblW w:w="0" w:type="auto"/>
        <w:tblLook w:val="01E0" w:firstRow="1" w:lastRow="1" w:firstColumn="1" w:lastColumn="1" w:noHBand="0" w:noVBand="0"/>
      </w:tblPr>
      <w:tblGrid>
        <w:gridCol w:w="278"/>
        <w:gridCol w:w="280"/>
        <w:gridCol w:w="280"/>
        <w:gridCol w:w="280"/>
        <w:gridCol w:w="279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1862"/>
        <w:gridCol w:w="1904"/>
        <w:gridCol w:w="1323"/>
      </w:tblGrid>
      <w:tr w:rsidR="00DE16A3" w:rsidRPr="00DE16A3" w14:paraId="083F7411" w14:textId="77777777" w:rsidTr="00FC4062">
        <w:tc>
          <w:tcPr>
            <w:tcW w:w="2517" w:type="dxa"/>
            <w:gridSpan w:val="9"/>
            <w:shd w:val="clear" w:color="auto" w:fill="F2F2F2" w:themeFill="background1" w:themeFillShade="F2"/>
          </w:tcPr>
          <w:p w14:paraId="184ED5E4" w14:textId="77777777" w:rsidR="00DE16A3" w:rsidRPr="00FC4062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FC4062">
              <w:rPr>
                <w:rFonts w:ascii="David" w:hAnsi="David" w:cs="David"/>
                <w:rtl/>
              </w:rPr>
              <w:t>ת. זהות</w:t>
            </w:r>
          </w:p>
        </w:tc>
        <w:tc>
          <w:tcPr>
            <w:tcW w:w="1680" w:type="dxa"/>
            <w:gridSpan w:val="6"/>
            <w:shd w:val="clear" w:color="auto" w:fill="F2F2F2" w:themeFill="background1" w:themeFillShade="F2"/>
          </w:tcPr>
          <w:p w14:paraId="23704659" w14:textId="77777777" w:rsidR="00DE16A3" w:rsidRPr="00FC4062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FC4062">
              <w:rPr>
                <w:rFonts w:ascii="David" w:hAnsi="David" w:cs="David"/>
                <w:rtl/>
              </w:rPr>
              <w:t>תאריך לידה</w:t>
            </w:r>
          </w:p>
        </w:tc>
        <w:tc>
          <w:tcPr>
            <w:tcW w:w="1862" w:type="dxa"/>
            <w:shd w:val="clear" w:color="auto" w:fill="F2F2F2" w:themeFill="background1" w:themeFillShade="F2"/>
          </w:tcPr>
          <w:p w14:paraId="254798DA" w14:textId="77777777" w:rsidR="00DE16A3" w:rsidRPr="00FC4062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FC4062">
              <w:rPr>
                <w:rFonts w:ascii="David" w:hAnsi="David" w:cs="David"/>
                <w:rtl/>
              </w:rPr>
              <w:t>שם פרטי</w:t>
            </w:r>
          </w:p>
        </w:tc>
        <w:tc>
          <w:tcPr>
            <w:tcW w:w="1904" w:type="dxa"/>
            <w:shd w:val="clear" w:color="auto" w:fill="F2F2F2" w:themeFill="background1" w:themeFillShade="F2"/>
          </w:tcPr>
          <w:p w14:paraId="46BFB8D7" w14:textId="77777777" w:rsidR="00DE16A3" w:rsidRPr="00FC4062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FC4062">
              <w:rPr>
                <w:rFonts w:ascii="David" w:hAnsi="David" w:cs="David"/>
                <w:rtl/>
              </w:rPr>
              <w:t>שם משפחה</w:t>
            </w:r>
          </w:p>
        </w:tc>
        <w:tc>
          <w:tcPr>
            <w:tcW w:w="1323" w:type="dxa"/>
            <w:shd w:val="clear" w:color="auto" w:fill="F2F2F2" w:themeFill="background1" w:themeFillShade="F2"/>
          </w:tcPr>
          <w:p w14:paraId="3D9DCDFA" w14:textId="77777777" w:rsidR="00FC4062" w:rsidRDefault="00DE16A3" w:rsidP="00FC4062">
            <w:pPr>
              <w:spacing w:after="0" w:line="240" w:lineRule="auto"/>
              <w:jc w:val="right"/>
              <w:rPr>
                <w:rFonts w:ascii="David" w:hAnsi="David" w:cs="David"/>
                <w:sz w:val="18"/>
                <w:szCs w:val="18"/>
                <w:rtl/>
              </w:rPr>
            </w:pPr>
            <w:r w:rsidRPr="00FC4062">
              <w:rPr>
                <w:rFonts w:ascii="David" w:hAnsi="David" w:cs="David"/>
                <w:rtl/>
              </w:rPr>
              <w:t xml:space="preserve">מין </w:t>
            </w:r>
          </w:p>
          <w:p w14:paraId="4422DB2F" w14:textId="5FE70AFF" w:rsidR="00DE16A3" w:rsidRPr="00FC4062" w:rsidRDefault="00DE16A3" w:rsidP="00FC4062">
            <w:pPr>
              <w:spacing w:after="0" w:line="240" w:lineRule="auto"/>
              <w:jc w:val="right"/>
              <w:rPr>
                <w:rFonts w:ascii="David" w:hAnsi="David" w:cs="David"/>
                <w:rtl/>
              </w:rPr>
            </w:pPr>
            <w:r w:rsidRPr="00FC4062">
              <w:rPr>
                <w:rFonts w:ascii="David" w:hAnsi="David" w:cs="David"/>
                <w:sz w:val="18"/>
                <w:szCs w:val="18"/>
                <w:rtl/>
              </w:rPr>
              <w:t>(סמן בעיגול)</w:t>
            </w:r>
          </w:p>
        </w:tc>
      </w:tr>
      <w:tr w:rsidR="00DE16A3" w:rsidRPr="00DE16A3" w14:paraId="4C0EB84B" w14:textId="77777777" w:rsidTr="00FC4062">
        <w:tc>
          <w:tcPr>
            <w:tcW w:w="278" w:type="dxa"/>
          </w:tcPr>
          <w:p w14:paraId="0554696D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125D2563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1A6FEF94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5346C579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79" w:type="dxa"/>
          </w:tcPr>
          <w:p w14:paraId="5D12A273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2EEEFA68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21093F73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7AD3E62E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2E3276E3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6107A5D3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7D7174CD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049AE4EC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454CDC5E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30AEE98D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4142932D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862" w:type="dxa"/>
          </w:tcPr>
          <w:p w14:paraId="3214EDBB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904" w:type="dxa"/>
          </w:tcPr>
          <w:p w14:paraId="67F0E43D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323" w:type="dxa"/>
          </w:tcPr>
          <w:p w14:paraId="1F70F90A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ז  /  נ</w:t>
            </w:r>
          </w:p>
        </w:tc>
      </w:tr>
      <w:tr w:rsidR="00DE16A3" w:rsidRPr="00DE16A3" w14:paraId="68A2600E" w14:textId="77777777" w:rsidTr="00FC4062">
        <w:tc>
          <w:tcPr>
            <w:tcW w:w="278" w:type="dxa"/>
          </w:tcPr>
          <w:p w14:paraId="6BC0EFE8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63C08F3D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6D441004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67276921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79" w:type="dxa"/>
          </w:tcPr>
          <w:p w14:paraId="6DF9049B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0532A48D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02DF5A9E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4DA40503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286124FA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31D44FFB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390D1CC3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471530BE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12FBC2F1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5F7249D3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3E871F49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862" w:type="dxa"/>
          </w:tcPr>
          <w:p w14:paraId="60C8021E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904" w:type="dxa"/>
          </w:tcPr>
          <w:p w14:paraId="7406277D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323" w:type="dxa"/>
          </w:tcPr>
          <w:p w14:paraId="2B25EA83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ז  /  נ</w:t>
            </w:r>
          </w:p>
        </w:tc>
      </w:tr>
      <w:tr w:rsidR="00DE16A3" w:rsidRPr="00DE16A3" w14:paraId="5B1BE827" w14:textId="77777777" w:rsidTr="00FC4062">
        <w:tc>
          <w:tcPr>
            <w:tcW w:w="278" w:type="dxa"/>
          </w:tcPr>
          <w:p w14:paraId="384BE954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5343191A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5026CF43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7BEA2EDA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79" w:type="dxa"/>
          </w:tcPr>
          <w:p w14:paraId="62146884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43FA6B97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78FE5F50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519B69A3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52306981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264C6B28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5CB7A995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0CF1A0FC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2CB98D95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65796325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7CDD705C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862" w:type="dxa"/>
          </w:tcPr>
          <w:p w14:paraId="562C652B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904" w:type="dxa"/>
          </w:tcPr>
          <w:p w14:paraId="00320442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323" w:type="dxa"/>
          </w:tcPr>
          <w:p w14:paraId="19D9FF17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ז  /  נ</w:t>
            </w:r>
          </w:p>
        </w:tc>
      </w:tr>
      <w:tr w:rsidR="00DE16A3" w:rsidRPr="00DE16A3" w14:paraId="08667BF2" w14:textId="77777777" w:rsidTr="00FC4062">
        <w:tc>
          <w:tcPr>
            <w:tcW w:w="278" w:type="dxa"/>
          </w:tcPr>
          <w:p w14:paraId="58A5FD5C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72F592A1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52070D05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738B4D42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79" w:type="dxa"/>
          </w:tcPr>
          <w:p w14:paraId="421FD204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59C8B2CD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03804A07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6BA4A311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2610A9AE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684A3E44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0343B08A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56D85EF2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45BF4853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564683E6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6A3EF009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862" w:type="dxa"/>
          </w:tcPr>
          <w:p w14:paraId="0B8B6F2D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904" w:type="dxa"/>
          </w:tcPr>
          <w:p w14:paraId="7F34C605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323" w:type="dxa"/>
          </w:tcPr>
          <w:p w14:paraId="269DA242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ז  /  נ</w:t>
            </w:r>
          </w:p>
        </w:tc>
      </w:tr>
      <w:tr w:rsidR="00DE16A3" w:rsidRPr="00DE16A3" w14:paraId="095F3ABA" w14:textId="77777777" w:rsidTr="00FC4062">
        <w:tc>
          <w:tcPr>
            <w:tcW w:w="278" w:type="dxa"/>
          </w:tcPr>
          <w:p w14:paraId="5EADAEB5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48142DA5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4927EF41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1C126210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79" w:type="dxa"/>
          </w:tcPr>
          <w:p w14:paraId="0848C44D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6A9F7232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01ECD929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7653AA12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02B06CE1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454DB35A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50E665B4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31D88B59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5B66B0D1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0D9A39D0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0" w:type="dxa"/>
          </w:tcPr>
          <w:p w14:paraId="70A8AC03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862" w:type="dxa"/>
          </w:tcPr>
          <w:p w14:paraId="11DBEBEC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904" w:type="dxa"/>
          </w:tcPr>
          <w:p w14:paraId="3CF687E3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323" w:type="dxa"/>
          </w:tcPr>
          <w:p w14:paraId="58C7F06C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ז  /  נ</w:t>
            </w:r>
          </w:p>
        </w:tc>
      </w:tr>
    </w:tbl>
    <w:p w14:paraId="4F273F47" w14:textId="77777777" w:rsidR="00DE16A3" w:rsidRPr="00DE16A3" w:rsidRDefault="00DE16A3" w:rsidP="00FC4062">
      <w:pPr>
        <w:rPr>
          <w:rFonts w:ascii="David" w:hAnsi="David" w:cs="David"/>
          <w:b/>
          <w:bCs/>
          <w:rtl/>
        </w:rPr>
      </w:pPr>
    </w:p>
    <w:p w14:paraId="2FB36248" w14:textId="77777777" w:rsidR="00DE16A3" w:rsidRPr="00DE16A3" w:rsidRDefault="00DE16A3" w:rsidP="00DE16A3">
      <w:pPr>
        <w:jc w:val="right"/>
        <w:rPr>
          <w:rFonts w:ascii="David" w:hAnsi="David" w:cs="David"/>
          <w:b/>
          <w:bCs/>
          <w:rtl/>
        </w:rPr>
      </w:pPr>
      <w:r w:rsidRPr="00DE16A3">
        <w:rPr>
          <w:rFonts w:ascii="David" w:hAnsi="David" w:cs="David"/>
          <w:b/>
          <w:bCs/>
          <w:rtl/>
        </w:rPr>
        <w:t>8. פרטי רכב</w:t>
      </w:r>
    </w:p>
    <w:tbl>
      <w:tblPr>
        <w:tblStyle w:val="af5"/>
        <w:bidiVisual/>
        <w:tblW w:w="0" w:type="auto"/>
        <w:tblLayout w:type="fixed"/>
        <w:tblLook w:val="01E0" w:firstRow="1" w:lastRow="1" w:firstColumn="1" w:lastColumn="1" w:noHBand="0" w:noVBand="0"/>
      </w:tblPr>
      <w:tblGrid>
        <w:gridCol w:w="1618"/>
        <w:gridCol w:w="2340"/>
        <w:gridCol w:w="1800"/>
        <w:gridCol w:w="3240"/>
      </w:tblGrid>
      <w:tr w:rsidR="00DE16A3" w:rsidRPr="00DE16A3" w14:paraId="4A4EE2BD" w14:textId="77777777" w:rsidTr="00FC4062">
        <w:trPr>
          <w:trHeight w:val="179"/>
        </w:trPr>
        <w:tc>
          <w:tcPr>
            <w:tcW w:w="1618" w:type="dxa"/>
            <w:shd w:val="clear" w:color="auto" w:fill="F2F2F2" w:themeFill="background1" w:themeFillShade="F2"/>
          </w:tcPr>
          <w:p w14:paraId="0FCE35AE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 xml:space="preserve">בעל </w:t>
            </w:r>
            <w:proofErr w:type="spellStart"/>
            <w:r w:rsidRPr="00DE16A3">
              <w:rPr>
                <w:rFonts w:ascii="David" w:hAnsi="David" w:cs="David"/>
                <w:rtl/>
              </w:rPr>
              <w:t>רשיון</w:t>
            </w:r>
            <w:proofErr w:type="spellEnd"/>
            <w:r w:rsidRPr="00DE16A3">
              <w:rPr>
                <w:rFonts w:ascii="David" w:hAnsi="David" w:cs="David"/>
                <w:rtl/>
              </w:rPr>
              <w:t xml:space="preserve"> נהיגה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74EE1FA9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מס' רישיון נהיגה</w:t>
            </w:r>
          </w:p>
        </w:tc>
        <w:tc>
          <w:tcPr>
            <w:tcW w:w="1800" w:type="dxa"/>
            <w:shd w:val="clear" w:color="auto" w:fill="F2F2F2" w:themeFill="background1" w:themeFillShade="F2"/>
          </w:tcPr>
          <w:p w14:paraId="6E419339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סוג הרכב</w:t>
            </w:r>
          </w:p>
        </w:tc>
        <w:tc>
          <w:tcPr>
            <w:tcW w:w="3240" w:type="dxa"/>
            <w:shd w:val="clear" w:color="auto" w:fill="F2F2F2" w:themeFill="background1" w:themeFillShade="F2"/>
          </w:tcPr>
          <w:p w14:paraId="64B9E339" w14:textId="77777777" w:rsidR="00DE16A3" w:rsidRPr="00DE16A3" w:rsidRDefault="00DE16A3" w:rsidP="00DE16A3">
            <w:pPr>
              <w:jc w:val="right"/>
              <w:rPr>
                <w:rFonts w:ascii="David" w:hAnsi="David" w:cs="David" w:hint="cs"/>
                <w:rtl/>
              </w:rPr>
            </w:pPr>
            <w:r w:rsidRPr="00DE16A3">
              <w:rPr>
                <w:rFonts w:ascii="David" w:hAnsi="David" w:cs="David"/>
                <w:rtl/>
              </w:rPr>
              <w:t>מס' רישוי</w:t>
            </w:r>
          </w:p>
        </w:tc>
      </w:tr>
      <w:tr w:rsidR="00DE16A3" w:rsidRPr="00DE16A3" w14:paraId="7595A74B" w14:textId="77777777" w:rsidTr="00C20FC9">
        <w:trPr>
          <w:trHeight w:val="423"/>
        </w:trPr>
        <w:tc>
          <w:tcPr>
            <w:tcW w:w="1618" w:type="dxa"/>
          </w:tcPr>
          <w:p w14:paraId="4F5D4F1E" w14:textId="63BA3A80" w:rsidR="00DE16A3" w:rsidRPr="00DE16A3" w:rsidRDefault="00DE16A3" w:rsidP="00DE16A3">
            <w:pPr>
              <w:jc w:val="right"/>
              <w:rPr>
                <w:rFonts w:ascii="David" w:hAnsi="David" w:cs="David" w:hint="cs"/>
                <w:rtl/>
              </w:rPr>
            </w:pPr>
            <w:r w:rsidRPr="00DE16A3">
              <w:rPr>
                <w:rFonts w:ascii="David" w:hAnsi="David" w:cs="David"/>
              </w:rPr>
              <w:sym w:font="Symbol" w:char="F080"/>
            </w:r>
            <w:r w:rsidRPr="00DE16A3">
              <w:rPr>
                <w:rFonts w:ascii="David" w:hAnsi="David" w:cs="David"/>
                <w:rtl/>
              </w:rPr>
              <w:t xml:space="preserve"> כן   </w:t>
            </w:r>
            <w:r w:rsidRPr="00DE16A3">
              <w:rPr>
                <w:rFonts w:ascii="David" w:hAnsi="David" w:cs="David"/>
              </w:rPr>
              <w:sym w:font="Symbol" w:char="F080"/>
            </w:r>
            <w:r w:rsidRPr="00DE16A3">
              <w:rPr>
                <w:rFonts w:ascii="David" w:hAnsi="David" w:cs="David"/>
                <w:rtl/>
              </w:rPr>
              <w:t xml:space="preserve"> לא</w:t>
            </w:r>
            <w:r w:rsidR="00FC4062">
              <w:rPr>
                <w:rFonts w:ascii="David" w:hAnsi="David" w:cs="David" w:hint="cs"/>
                <w:rtl/>
              </w:rPr>
              <w:t xml:space="preserve">  </w:t>
            </w:r>
          </w:p>
        </w:tc>
        <w:tc>
          <w:tcPr>
            <w:tcW w:w="2340" w:type="dxa"/>
          </w:tcPr>
          <w:tbl>
            <w:tblPr>
              <w:bidiVisual/>
              <w:tblW w:w="1655" w:type="dxa"/>
              <w:tblInd w:w="2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31"/>
              <w:gridCol w:w="331"/>
              <w:gridCol w:w="331"/>
              <w:gridCol w:w="331"/>
              <w:gridCol w:w="331"/>
            </w:tblGrid>
            <w:tr w:rsidR="00DE16A3" w:rsidRPr="00DE16A3" w14:paraId="20093C96" w14:textId="77777777" w:rsidTr="004411DD">
              <w:trPr>
                <w:trHeight w:val="117"/>
              </w:trPr>
              <w:tc>
                <w:tcPr>
                  <w:tcW w:w="331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49B0FF4D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331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263EF8CD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331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58DBA36B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331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7D191CA1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331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476C47BF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</w:tr>
          </w:tbl>
          <w:p w14:paraId="1D6603F0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800" w:type="dxa"/>
          </w:tcPr>
          <w:p w14:paraId="6DB1BF90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3240" w:type="dxa"/>
          </w:tcPr>
          <w:tbl>
            <w:tblPr>
              <w:bidiVisual/>
              <w:tblW w:w="2578" w:type="dxa"/>
              <w:tblInd w:w="1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68"/>
              <w:gridCol w:w="368"/>
              <w:gridCol w:w="368"/>
              <w:gridCol w:w="369"/>
              <w:gridCol w:w="368"/>
              <w:gridCol w:w="368"/>
              <w:gridCol w:w="369"/>
            </w:tblGrid>
            <w:tr w:rsidR="00DE16A3" w:rsidRPr="00DE16A3" w14:paraId="29990D0C" w14:textId="77777777" w:rsidTr="004411DD">
              <w:trPr>
                <w:trHeight w:val="257"/>
              </w:trPr>
              <w:tc>
                <w:tcPr>
                  <w:tcW w:w="368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570EEC0D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368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7282888F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  <w:r w:rsidRPr="00DE16A3">
                    <w:rPr>
                      <w:rFonts w:ascii="David" w:hAnsi="David" w:cs="David"/>
                      <w:rtl/>
                    </w:rPr>
                    <w:t>-</w:t>
                  </w:r>
                </w:p>
              </w:tc>
              <w:tc>
                <w:tcPr>
                  <w:tcW w:w="368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14BDCDFD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369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50941616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368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5C202627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368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5864900A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  <w:r w:rsidRPr="00DE16A3">
                    <w:rPr>
                      <w:rFonts w:ascii="David" w:hAnsi="David" w:cs="David"/>
                      <w:rtl/>
                    </w:rPr>
                    <w:t xml:space="preserve">-  </w:t>
                  </w:r>
                </w:p>
              </w:tc>
              <w:tc>
                <w:tcPr>
                  <w:tcW w:w="369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24F6C2BA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</w:tr>
          </w:tbl>
          <w:p w14:paraId="6F965707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</w:tr>
    </w:tbl>
    <w:p w14:paraId="093FDCEA" w14:textId="77777777" w:rsidR="00DE16A3" w:rsidRDefault="00DE16A3" w:rsidP="00DE16A3">
      <w:pPr>
        <w:jc w:val="right"/>
        <w:rPr>
          <w:rFonts w:ascii="David" w:hAnsi="David" w:cs="David"/>
          <w:sz w:val="16"/>
          <w:szCs w:val="16"/>
        </w:rPr>
      </w:pPr>
    </w:p>
    <w:p w14:paraId="47BF8439" w14:textId="77777777" w:rsidR="00FC4062" w:rsidRDefault="00FC4062" w:rsidP="00DE16A3">
      <w:pPr>
        <w:jc w:val="right"/>
        <w:rPr>
          <w:rFonts w:ascii="David" w:hAnsi="David" w:cs="David"/>
          <w:sz w:val="16"/>
          <w:szCs w:val="16"/>
        </w:rPr>
      </w:pPr>
    </w:p>
    <w:p w14:paraId="5743A57E" w14:textId="77777777" w:rsidR="00FC4062" w:rsidRDefault="00FC4062" w:rsidP="00DE16A3">
      <w:pPr>
        <w:jc w:val="right"/>
        <w:rPr>
          <w:rFonts w:ascii="David" w:hAnsi="David" w:cs="David"/>
          <w:sz w:val="16"/>
          <w:szCs w:val="16"/>
        </w:rPr>
      </w:pPr>
    </w:p>
    <w:p w14:paraId="3C8B8700" w14:textId="77777777" w:rsidR="00FC4062" w:rsidRDefault="00FC4062" w:rsidP="00DE16A3">
      <w:pPr>
        <w:jc w:val="right"/>
        <w:rPr>
          <w:rFonts w:ascii="David" w:hAnsi="David" w:cs="David"/>
          <w:sz w:val="16"/>
          <w:szCs w:val="16"/>
        </w:rPr>
      </w:pPr>
    </w:p>
    <w:p w14:paraId="19FB782A" w14:textId="77777777" w:rsidR="00FC4062" w:rsidRDefault="00FC4062" w:rsidP="00DE16A3">
      <w:pPr>
        <w:jc w:val="right"/>
        <w:rPr>
          <w:rFonts w:ascii="David" w:hAnsi="David" w:cs="David"/>
          <w:sz w:val="16"/>
          <w:szCs w:val="16"/>
        </w:rPr>
      </w:pPr>
    </w:p>
    <w:p w14:paraId="583CC26F" w14:textId="77777777" w:rsidR="00FC4062" w:rsidRDefault="00FC4062" w:rsidP="00DE16A3">
      <w:pPr>
        <w:jc w:val="right"/>
        <w:rPr>
          <w:rFonts w:ascii="David" w:hAnsi="David" w:cs="David"/>
          <w:sz w:val="16"/>
          <w:szCs w:val="16"/>
        </w:rPr>
      </w:pPr>
    </w:p>
    <w:p w14:paraId="38306322" w14:textId="77777777" w:rsidR="00FC4062" w:rsidRDefault="00FC4062" w:rsidP="00DE16A3">
      <w:pPr>
        <w:jc w:val="right"/>
        <w:rPr>
          <w:rFonts w:ascii="David" w:hAnsi="David" w:cs="David"/>
          <w:sz w:val="16"/>
          <w:szCs w:val="16"/>
        </w:rPr>
      </w:pPr>
    </w:p>
    <w:p w14:paraId="4FE17FBB" w14:textId="77777777" w:rsidR="00FC4062" w:rsidRPr="00DE16A3" w:rsidRDefault="00FC4062" w:rsidP="00DE16A3">
      <w:pPr>
        <w:jc w:val="right"/>
        <w:rPr>
          <w:rFonts w:ascii="David" w:hAnsi="David" w:cs="David"/>
          <w:sz w:val="16"/>
          <w:szCs w:val="16"/>
          <w:rtl/>
        </w:rPr>
      </w:pPr>
    </w:p>
    <w:p w14:paraId="720AA970" w14:textId="77777777" w:rsidR="00DE16A3" w:rsidRPr="00DE16A3" w:rsidRDefault="00DE16A3" w:rsidP="00DE16A3">
      <w:pPr>
        <w:jc w:val="right"/>
        <w:rPr>
          <w:rFonts w:ascii="David" w:hAnsi="David" w:cs="David"/>
          <w:sz w:val="20"/>
          <w:szCs w:val="20"/>
          <w:rtl/>
        </w:rPr>
      </w:pPr>
      <w:r w:rsidRPr="00DE16A3">
        <w:rPr>
          <w:rFonts w:ascii="David" w:hAnsi="David" w:cs="David"/>
          <w:b/>
          <w:bCs/>
          <w:rtl/>
        </w:rPr>
        <w:lastRenderedPageBreak/>
        <w:t>9.</w:t>
      </w:r>
      <w:r w:rsidRPr="00DE16A3">
        <w:rPr>
          <w:rFonts w:ascii="David" w:hAnsi="David" w:cs="David"/>
          <w:sz w:val="20"/>
          <w:szCs w:val="20"/>
          <w:rtl/>
        </w:rPr>
        <w:t xml:space="preserve"> </w:t>
      </w:r>
      <w:r w:rsidRPr="00DE16A3">
        <w:rPr>
          <w:rFonts w:ascii="David" w:hAnsi="David" w:cs="David"/>
          <w:b/>
          <w:bCs/>
          <w:rtl/>
        </w:rPr>
        <w:t>מקומות עבודה קודמים</w:t>
      </w:r>
    </w:p>
    <w:p w14:paraId="1E1322E1" w14:textId="77777777" w:rsidR="00DE16A3" w:rsidRPr="00DE16A3" w:rsidRDefault="00DE16A3" w:rsidP="00DE16A3">
      <w:pPr>
        <w:jc w:val="right"/>
        <w:rPr>
          <w:rFonts w:ascii="David" w:hAnsi="David" w:cs="David"/>
          <w:sz w:val="16"/>
          <w:szCs w:val="16"/>
          <w:rtl/>
        </w:rPr>
      </w:pPr>
    </w:p>
    <w:tbl>
      <w:tblPr>
        <w:tblStyle w:val="af5"/>
        <w:bidiVisual/>
        <w:tblW w:w="0" w:type="auto"/>
        <w:tblLayout w:type="fixed"/>
        <w:tblLook w:val="01E0" w:firstRow="1" w:lastRow="1" w:firstColumn="1" w:lastColumn="1" w:noHBand="0" w:noVBand="0"/>
      </w:tblPr>
      <w:tblGrid>
        <w:gridCol w:w="1663"/>
        <w:gridCol w:w="1296"/>
        <w:gridCol w:w="1255"/>
        <w:gridCol w:w="1863"/>
        <w:gridCol w:w="1701"/>
      </w:tblGrid>
      <w:tr w:rsidR="00FC4062" w:rsidRPr="00DE16A3" w14:paraId="19BCB5C5" w14:textId="77777777" w:rsidTr="00FC4062">
        <w:trPr>
          <w:trHeight w:val="542"/>
        </w:trPr>
        <w:tc>
          <w:tcPr>
            <w:tcW w:w="1663" w:type="dxa"/>
          </w:tcPr>
          <w:p w14:paraId="5F2DC882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שם מקום העבודה</w:t>
            </w:r>
          </w:p>
        </w:tc>
        <w:tc>
          <w:tcPr>
            <w:tcW w:w="1286" w:type="dxa"/>
          </w:tcPr>
          <w:p w14:paraId="7A721AF5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תפקיד</w:t>
            </w:r>
          </w:p>
        </w:tc>
        <w:tc>
          <w:tcPr>
            <w:tcW w:w="1255" w:type="dxa"/>
          </w:tcPr>
          <w:p w14:paraId="06813340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התמחות מקצועית</w:t>
            </w:r>
          </w:p>
        </w:tc>
        <w:tc>
          <w:tcPr>
            <w:tcW w:w="1863" w:type="dxa"/>
          </w:tcPr>
          <w:p w14:paraId="2597D6AC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תאריך התחלה</w:t>
            </w:r>
          </w:p>
        </w:tc>
        <w:tc>
          <w:tcPr>
            <w:tcW w:w="1701" w:type="dxa"/>
          </w:tcPr>
          <w:p w14:paraId="4D1355B5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תאריך סיום</w:t>
            </w:r>
          </w:p>
        </w:tc>
      </w:tr>
      <w:tr w:rsidR="00FC4062" w:rsidRPr="00DE16A3" w14:paraId="2E87C80D" w14:textId="77777777" w:rsidTr="00FC4062">
        <w:trPr>
          <w:trHeight w:val="236"/>
        </w:trPr>
        <w:tc>
          <w:tcPr>
            <w:tcW w:w="1663" w:type="dxa"/>
          </w:tcPr>
          <w:p w14:paraId="77960162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286" w:type="dxa"/>
          </w:tcPr>
          <w:p w14:paraId="50BFFCFE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255" w:type="dxa"/>
          </w:tcPr>
          <w:p w14:paraId="705987CB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63" w:type="dxa"/>
          </w:tcPr>
          <w:p w14:paraId="35BB69B0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14:paraId="71D250FD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</w:tr>
      <w:tr w:rsidR="00FC4062" w:rsidRPr="00DE16A3" w14:paraId="7CFC63F4" w14:textId="77777777" w:rsidTr="00FC4062">
        <w:trPr>
          <w:trHeight w:val="226"/>
        </w:trPr>
        <w:tc>
          <w:tcPr>
            <w:tcW w:w="1663" w:type="dxa"/>
          </w:tcPr>
          <w:p w14:paraId="2A1260EF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286" w:type="dxa"/>
          </w:tcPr>
          <w:p w14:paraId="1E1D6BDF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255" w:type="dxa"/>
          </w:tcPr>
          <w:p w14:paraId="69C00295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63" w:type="dxa"/>
          </w:tcPr>
          <w:p w14:paraId="062FED4B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14:paraId="77AEFD95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</w:tr>
      <w:tr w:rsidR="00FC4062" w:rsidRPr="00DE16A3" w14:paraId="32A9859D" w14:textId="77777777" w:rsidTr="00FC4062">
        <w:trPr>
          <w:trHeight w:val="236"/>
        </w:trPr>
        <w:tc>
          <w:tcPr>
            <w:tcW w:w="1663" w:type="dxa"/>
          </w:tcPr>
          <w:p w14:paraId="79937A6D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286" w:type="dxa"/>
          </w:tcPr>
          <w:p w14:paraId="29CCB24B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255" w:type="dxa"/>
          </w:tcPr>
          <w:p w14:paraId="2CE0A31E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63" w:type="dxa"/>
          </w:tcPr>
          <w:p w14:paraId="40DE6E65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14:paraId="303DF0E2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</w:tr>
      <w:tr w:rsidR="00FC4062" w:rsidRPr="00DE16A3" w14:paraId="4D0830B4" w14:textId="77777777" w:rsidTr="00FC4062">
        <w:trPr>
          <w:trHeight w:val="236"/>
        </w:trPr>
        <w:tc>
          <w:tcPr>
            <w:tcW w:w="1663" w:type="dxa"/>
          </w:tcPr>
          <w:p w14:paraId="2C779CF9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286" w:type="dxa"/>
          </w:tcPr>
          <w:p w14:paraId="03CDB422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255" w:type="dxa"/>
          </w:tcPr>
          <w:p w14:paraId="05842E42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63" w:type="dxa"/>
          </w:tcPr>
          <w:p w14:paraId="3AEF4C67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14:paraId="0952EEA0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</w:tr>
      <w:tr w:rsidR="00FC4062" w:rsidRPr="00DE16A3" w14:paraId="73C5748D" w14:textId="77777777" w:rsidTr="00FC4062">
        <w:trPr>
          <w:trHeight w:val="236"/>
        </w:trPr>
        <w:tc>
          <w:tcPr>
            <w:tcW w:w="1663" w:type="dxa"/>
          </w:tcPr>
          <w:p w14:paraId="4E415669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286" w:type="dxa"/>
          </w:tcPr>
          <w:p w14:paraId="3B9CDF00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255" w:type="dxa"/>
          </w:tcPr>
          <w:p w14:paraId="0C23C936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63" w:type="dxa"/>
          </w:tcPr>
          <w:p w14:paraId="53EAD7A9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14:paraId="73604D53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</w:tr>
      <w:tr w:rsidR="00FC4062" w:rsidRPr="00DE16A3" w14:paraId="6905F60C" w14:textId="77777777" w:rsidTr="00FC4062">
        <w:trPr>
          <w:trHeight w:val="236"/>
        </w:trPr>
        <w:tc>
          <w:tcPr>
            <w:tcW w:w="1663" w:type="dxa"/>
          </w:tcPr>
          <w:p w14:paraId="79154A98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286" w:type="dxa"/>
          </w:tcPr>
          <w:p w14:paraId="40DB8F59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255" w:type="dxa"/>
          </w:tcPr>
          <w:p w14:paraId="421712FD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63" w:type="dxa"/>
          </w:tcPr>
          <w:p w14:paraId="0A403C98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14:paraId="5D614E09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</w:tr>
      <w:tr w:rsidR="00FC4062" w:rsidRPr="00DE16A3" w14:paraId="2EF64A00" w14:textId="77777777" w:rsidTr="00FC4062">
        <w:trPr>
          <w:trHeight w:val="236"/>
        </w:trPr>
        <w:tc>
          <w:tcPr>
            <w:tcW w:w="1663" w:type="dxa"/>
          </w:tcPr>
          <w:p w14:paraId="24BD2684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286" w:type="dxa"/>
          </w:tcPr>
          <w:p w14:paraId="077B6EF9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255" w:type="dxa"/>
          </w:tcPr>
          <w:p w14:paraId="255CF1D8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63" w:type="dxa"/>
          </w:tcPr>
          <w:p w14:paraId="79B6A576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14:paraId="6EF69055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</w:tr>
      <w:tr w:rsidR="00FC4062" w:rsidRPr="00DE16A3" w14:paraId="3BA5C41D" w14:textId="77777777" w:rsidTr="00FC4062">
        <w:trPr>
          <w:trHeight w:val="97"/>
        </w:trPr>
        <w:tc>
          <w:tcPr>
            <w:tcW w:w="1663" w:type="dxa"/>
          </w:tcPr>
          <w:p w14:paraId="3981A2E3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286" w:type="dxa"/>
          </w:tcPr>
          <w:p w14:paraId="3D52C3D8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255" w:type="dxa"/>
          </w:tcPr>
          <w:p w14:paraId="2B300618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63" w:type="dxa"/>
          </w:tcPr>
          <w:p w14:paraId="6C668B47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14:paraId="34FA045A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</w:tr>
      <w:tr w:rsidR="00FC4062" w:rsidRPr="00DE16A3" w14:paraId="21380B8E" w14:textId="77777777" w:rsidTr="00FC4062">
        <w:trPr>
          <w:trHeight w:val="96"/>
        </w:trPr>
        <w:tc>
          <w:tcPr>
            <w:tcW w:w="1663" w:type="dxa"/>
          </w:tcPr>
          <w:p w14:paraId="616153DD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286" w:type="dxa"/>
          </w:tcPr>
          <w:p w14:paraId="6DDB427D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255" w:type="dxa"/>
          </w:tcPr>
          <w:p w14:paraId="0F92A342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63" w:type="dxa"/>
          </w:tcPr>
          <w:p w14:paraId="078DD98C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14:paraId="67DF76AC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</w:tr>
      <w:tr w:rsidR="00FC4062" w:rsidRPr="00DE16A3" w14:paraId="0E152CCD" w14:textId="77777777" w:rsidTr="00FC4062">
        <w:trPr>
          <w:trHeight w:val="96"/>
        </w:trPr>
        <w:tc>
          <w:tcPr>
            <w:tcW w:w="1663" w:type="dxa"/>
          </w:tcPr>
          <w:p w14:paraId="7E2000BA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286" w:type="dxa"/>
          </w:tcPr>
          <w:p w14:paraId="2CC8DDFA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255" w:type="dxa"/>
          </w:tcPr>
          <w:p w14:paraId="30F883C8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63" w:type="dxa"/>
          </w:tcPr>
          <w:p w14:paraId="48E45FD4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14:paraId="7C3D2F7D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</w:tr>
      <w:tr w:rsidR="00FC4062" w:rsidRPr="00DE16A3" w14:paraId="3898CEB5" w14:textId="77777777" w:rsidTr="00FC4062">
        <w:trPr>
          <w:trHeight w:val="79"/>
        </w:trPr>
        <w:tc>
          <w:tcPr>
            <w:tcW w:w="1663" w:type="dxa"/>
          </w:tcPr>
          <w:p w14:paraId="7161B686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296" w:type="dxa"/>
          </w:tcPr>
          <w:p w14:paraId="4CA419C8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255" w:type="dxa"/>
          </w:tcPr>
          <w:p w14:paraId="4E7DE519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63" w:type="dxa"/>
          </w:tcPr>
          <w:p w14:paraId="4ECAC8F2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14:paraId="548BD616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</w:tr>
      <w:tr w:rsidR="00FC4062" w:rsidRPr="00DE16A3" w14:paraId="03CB4403" w14:textId="77777777" w:rsidTr="00FC4062">
        <w:trPr>
          <w:trHeight w:val="79"/>
        </w:trPr>
        <w:tc>
          <w:tcPr>
            <w:tcW w:w="1663" w:type="dxa"/>
          </w:tcPr>
          <w:p w14:paraId="5716C9C4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296" w:type="dxa"/>
          </w:tcPr>
          <w:p w14:paraId="2047367A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255" w:type="dxa"/>
          </w:tcPr>
          <w:p w14:paraId="6701AABA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63" w:type="dxa"/>
          </w:tcPr>
          <w:p w14:paraId="45FF9B8E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14:paraId="79FF6555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sz w:val="20"/>
                <w:szCs w:val="20"/>
                <w:rtl/>
              </w:rPr>
            </w:pPr>
          </w:p>
        </w:tc>
      </w:tr>
    </w:tbl>
    <w:p w14:paraId="27FCC7E9" w14:textId="77777777" w:rsidR="00DE16A3" w:rsidRPr="00DE16A3" w:rsidRDefault="00DE16A3" w:rsidP="00DE16A3">
      <w:pPr>
        <w:jc w:val="right"/>
        <w:rPr>
          <w:rFonts w:ascii="David" w:hAnsi="David" w:cs="David"/>
          <w:sz w:val="16"/>
          <w:szCs w:val="16"/>
          <w:rtl/>
        </w:rPr>
      </w:pPr>
    </w:p>
    <w:p w14:paraId="278DFE8D" w14:textId="77777777" w:rsidR="00DE16A3" w:rsidRPr="00DE16A3" w:rsidRDefault="00DE16A3" w:rsidP="00DE16A3">
      <w:pPr>
        <w:jc w:val="right"/>
        <w:rPr>
          <w:rFonts w:ascii="David" w:hAnsi="David" w:cs="David"/>
          <w:b/>
          <w:bCs/>
          <w:sz w:val="18"/>
          <w:szCs w:val="18"/>
          <w:rtl/>
        </w:rPr>
      </w:pPr>
      <w:r w:rsidRPr="00DE16A3">
        <w:rPr>
          <w:rFonts w:ascii="David" w:hAnsi="David" w:cs="David"/>
          <w:b/>
          <w:bCs/>
          <w:rtl/>
        </w:rPr>
        <w:t xml:space="preserve">10. קופת החולים בה הנני חבר   </w:t>
      </w:r>
      <w:r w:rsidRPr="00DE16A3">
        <w:rPr>
          <w:rFonts w:ascii="David" w:hAnsi="David" w:cs="David"/>
          <w:sz w:val="18"/>
          <w:szCs w:val="18"/>
          <w:rtl/>
        </w:rPr>
        <w:t>(סמן בעיגול)</w:t>
      </w:r>
    </w:p>
    <w:tbl>
      <w:tblPr>
        <w:tblStyle w:val="af5"/>
        <w:bidiVisual/>
        <w:tblW w:w="0" w:type="auto"/>
        <w:tblLook w:val="01E0" w:firstRow="1" w:lastRow="1" w:firstColumn="1" w:lastColumn="1" w:noHBand="0" w:noVBand="0"/>
      </w:tblPr>
      <w:tblGrid>
        <w:gridCol w:w="1288"/>
        <w:gridCol w:w="1410"/>
        <w:gridCol w:w="1533"/>
        <w:gridCol w:w="1985"/>
        <w:gridCol w:w="2432"/>
      </w:tblGrid>
      <w:tr w:rsidR="00FC4062" w:rsidRPr="00DE16A3" w14:paraId="070BB58B" w14:textId="77777777" w:rsidTr="00421F5F">
        <w:tc>
          <w:tcPr>
            <w:tcW w:w="2698" w:type="dxa"/>
            <w:gridSpan w:val="2"/>
            <w:shd w:val="clear" w:color="auto" w:fill="F2F2F2" w:themeFill="background1" w:themeFillShade="F2"/>
          </w:tcPr>
          <w:p w14:paraId="0D6B36F3" w14:textId="77777777" w:rsidR="00FC4062" w:rsidRPr="00DE16A3" w:rsidRDefault="00FC4062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שם הקופה</w:t>
            </w:r>
          </w:p>
        </w:tc>
        <w:tc>
          <w:tcPr>
            <w:tcW w:w="5950" w:type="dxa"/>
            <w:gridSpan w:val="3"/>
            <w:shd w:val="clear" w:color="auto" w:fill="F2F2F2" w:themeFill="background1" w:themeFillShade="F2"/>
          </w:tcPr>
          <w:p w14:paraId="41E19B32" w14:textId="1CFCC431" w:rsidR="00FC4062" w:rsidRPr="00DE16A3" w:rsidRDefault="00FC4062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 xml:space="preserve">האם הנך חבר בהסתדרות? </w:t>
            </w:r>
            <w:r w:rsidRPr="00DE16A3">
              <w:rPr>
                <w:rFonts w:ascii="David" w:hAnsi="David" w:cs="David"/>
              </w:rPr>
              <w:t xml:space="preserve"> </w:t>
            </w:r>
            <w:r w:rsidRPr="00DE16A3">
              <w:rPr>
                <w:rFonts w:ascii="David" w:hAnsi="David" w:cs="David"/>
              </w:rPr>
              <w:sym w:font="Symbol" w:char="F080"/>
            </w:r>
            <w:r w:rsidRPr="00DE16A3">
              <w:rPr>
                <w:rFonts w:ascii="David" w:hAnsi="David" w:cs="David"/>
                <w:rtl/>
              </w:rPr>
              <w:t>כן</w:t>
            </w:r>
            <w:r w:rsidRPr="00DE16A3">
              <w:rPr>
                <w:rFonts w:ascii="David" w:hAnsi="David" w:cs="David"/>
              </w:rPr>
              <w:sym w:font="Symbol" w:char="F080"/>
            </w:r>
            <w:r w:rsidRPr="00DE16A3">
              <w:rPr>
                <w:rFonts w:ascii="David" w:hAnsi="David" w:cs="David"/>
              </w:rPr>
              <w:t xml:space="preserve">  </w:t>
            </w:r>
            <w:r w:rsidRPr="00DE16A3">
              <w:rPr>
                <w:rFonts w:ascii="David" w:hAnsi="David" w:cs="David"/>
                <w:rtl/>
              </w:rPr>
              <w:t xml:space="preserve"> לא</w:t>
            </w:r>
          </w:p>
        </w:tc>
      </w:tr>
      <w:tr w:rsidR="00DE16A3" w:rsidRPr="00DE16A3" w14:paraId="28E5C54F" w14:textId="77777777" w:rsidTr="00FC4062">
        <w:trPr>
          <w:trHeight w:val="90"/>
        </w:trPr>
        <w:tc>
          <w:tcPr>
            <w:tcW w:w="1288" w:type="dxa"/>
          </w:tcPr>
          <w:p w14:paraId="674049F2" w14:textId="1A8FB900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 xml:space="preserve">כללית  </w:t>
            </w:r>
          </w:p>
        </w:tc>
        <w:tc>
          <w:tcPr>
            <w:tcW w:w="1410" w:type="dxa"/>
          </w:tcPr>
          <w:p w14:paraId="44F20071" w14:textId="1CAFAD15" w:rsid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מכבי</w:t>
            </w:r>
          </w:p>
          <w:p w14:paraId="2861A873" w14:textId="15A8D6D4" w:rsidR="00FC4062" w:rsidRPr="00DE16A3" w:rsidRDefault="00FC4062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533" w:type="dxa"/>
          </w:tcPr>
          <w:p w14:paraId="45880DF5" w14:textId="77777777" w:rsidR="00DE16A3" w:rsidRPr="00DE16A3" w:rsidRDefault="00DE16A3" w:rsidP="00DE16A3">
            <w:pPr>
              <w:jc w:val="right"/>
              <w:rPr>
                <w:rFonts w:ascii="David" w:hAnsi="David" w:cs="David" w:hint="cs"/>
                <w:rtl/>
              </w:rPr>
            </w:pPr>
            <w:r w:rsidRPr="00DE16A3">
              <w:rPr>
                <w:rFonts w:ascii="David" w:hAnsi="David" w:cs="David"/>
                <w:rtl/>
              </w:rPr>
              <w:t>2. כללית</w:t>
            </w:r>
          </w:p>
        </w:tc>
        <w:tc>
          <w:tcPr>
            <w:tcW w:w="1985" w:type="dxa"/>
          </w:tcPr>
          <w:p w14:paraId="0F8C431A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4. אגודת ישראל</w:t>
            </w:r>
          </w:p>
        </w:tc>
        <w:tc>
          <w:tcPr>
            <w:tcW w:w="2432" w:type="dxa"/>
          </w:tcPr>
          <w:p w14:paraId="12F700C8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8. הפועל המזרחי</w:t>
            </w:r>
          </w:p>
        </w:tc>
      </w:tr>
      <w:tr w:rsidR="00DE16A3" w:rsidRPr="00DE16A3" w14:paraId="5702AB76" w14:textId="77777777" w:rsidTr="00FC4062">
        <w:trPr>
          <w:trHeight w:val="90"/>
        </w:trPr>
        <w:tc>
          <w:tcPr>
            <w:tcW w:w="1288" w:type="dxa"/>
          </w:tcPr>
          <w:p w14:paraId="11CF3A93" w14:textId="51986103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לאומית</w:t>
            </w:r>
          </w:p>
        </w:tc>
        <w:tc>
          <w:tcPr>
            <w:tcW w:w="1410" w:type="dxa"/>
          </w:tcPr>
          <w:p w14:paraId="5606C8D5" w14:textId="5AFAF9B0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מאוחדת</w:t>
            </w:r>
          </w:p>
        </w:tc>
        <w:tc>
          <w:tcPr>
            <w:tcW w:w="1533" w:type="dxa"/>
          </w:tcPr>
          <w:p w14:paraId="5D536C64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3. קופ"ח לאומית</w:t>
            </w:r>
          </w:p>
        </w:tc>
        <w:tc>
          <w:tcPr>
            <w:tcW w:w="1985" w:type="dxa"/>
          </w:tcPr>
          <w:p w14:paraId="64723070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6. הנוער העובד</w:t>
            </w:r>
          </w:p>
        </w:tc>
        <w:tc>
          <w:tcPr>
            <w:tcW w:w="2432" w:type="dxa"/>
          </w:tcPr>
          <w:p w14:paraId="0BB9190C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9. פועלי אגודת ישראל</w:t>
            </w:r>
          </w:p>
        </w:tc>
      </w:tr>
    </w:tbl>
    <w:p w14:paraId="1C78C05C" w14:textId="77777777" w:rsidR="00DE16A3" w:rsidRPr="00DE16A3" w:rsidRDefault="00DE16A3" w:rsidP="00DE16A3">
      <w:pPr>
        <w:jc w:val="right"/>
        <w:rPr>
          <w:rFonts w:ascii="David" w:hAnsi="David" w:cs="David"/>
          <w:sz w:val="16"/>
          <w:szCs w:val="16"/>
          <w:rtl/>
        </w:rPr>
      </w:pPr>
    </w:p>
    <w:p w14:paraId="5F7851E0" w14:textId="77777777" w:rsidR="00DE16A3" w:rsidRPr="00DE16A3" w:rsidRDefault="00DE16A3" w:rsidP="00DE16A3">
      <w:pPr>
        <w:jc w:val="right"/>
        <w:rPr>
          <w:rFonts w:ascii="David" w:hAnsi="David" w:cs="David"/>
          <w:sz w:val="16"/>
          <w:szCs w:val="16"/>
          <w:rtl/>
        </w:rPr>
      </w:pPr>
    </w:p>
    <w:p w14:paraId="25E9F104" w14:textId="77777777" w:rsidR="00DE16A3" w:rsidRPr="00DE16A3" w:rsidRDefault="00DE16A3" w:rsidP="00DE16A3">
      <w:pPr>
        <w:jc w:val="right"/>
        <w:rPr>
          <w:rFonts w:ascii="David" w:hAnsi="David" w:cs="David"/>
          <w:b/>
          <w:bCs/>
          <w:rtl/>
        </w:rPr>
      </w:pPr>
      <w:r w:rsidRPr="00DE16A3">
        <w:rPr>
          <w:rFonts w:ascii="David" w:hAnsi="David" w:cs="David"/>
          <w:b/>
          <w:bCs/>
          <w:rtl/>
        </w:rPr>
        <w:t>11. קרובי משפחה המועסקים בטכניון-הנני מצהיר בזה כי יש/אין לי קרובים המועסקים בטכניון רבתי</w:t>
      </w:r>
    </w:p>
    <w:tbl>
      <w:tblPr>
        <w:tblStyle w:val="af5"/>
        <w:bidiVisual/>
        <w:tblW w:w="9718" w:type="dxa"/>
        <w:tblLook w:val="01E0" w:firstRow="1" w:lastRow="1" w:firstColumn="1" w:lastColumn="1" w:noHBand="0" w:noVBand="0"/>
      </w:tblPr>
      <w:tblGrid>
        <w:gridCol w:w="3418"/>
        <w:gridCol w:w="1224"/>
        <w:gridCol w:w="2736"/>
        <w:gridCol w:w="2340"/>
      </w:tblGrid>
      <w:tr w:rsidR="00DE16A3" w:rsidRPr="00DE16A3" w14:paraId="3A3C05F5" w14:textId="77777777" w:rsidTr="00FC4062">
        <w:tc>
          <w:tcPr>
            <w:tcW w:w="3418" w:type="dxa"/>
            <w:shd w:val="clear" w:color="auto" w:fill="F2F2F2" w:themeFill="background1" w:themeFillShade="F2"/>
          </w:tcPr>
          <w:p w14:paraId="1ACFFCD9" w14:textId="77777777" w:rsidR="00DE16A3" w:rsidRPr="00FC4062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FC4062">
              <w:rPr>
                <w:rFonts w:ascii="David" w:hAnsi="David" w:cs="David"/>
                <w:rtl/>
              </w:rPr>
              <w:t>השם המלא</w:t>
            </w:r>
          </w:p>
        </w:tc>
        <w:tc>
          <w:tcPr>
            <w:tcW w:w="1224" w:type="dxa"/>
            <w:shd w:val="clear" w:color="auto" w:fill="F2F2F2" w:themeFill="background1" w:themeFillShade="F2"/>
          </w:tcPr>
          <w:p w14:paraId="3823D4DE" w14:textId="77777777" w:rsidR="00DE16A3" w:rsidRPr="00FC4062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FC4062">
              <w:rPr>
                <w:rFonts w:ascii="David" w:hAnsi="David" w:cs="David"/>
                <w:rtl/>
              </w:rPr>
              <w:t>יחס הקרבה</w:t>
            </w:r>
          </w:p>
        </w:tc>
        <w:tc>
          <w:tcPr>
            <w:tcW w:w="2736" w:type="dxa"/>
            <w:shd w:val="clear" w:color="auto" w:fill="F2F2F2" w:themeFill="background1" w:themeFillShade="F2"/>
          </w:tcPr>
          <w:p w14:paraId="51AA1FCA" w14:textId="77777777" w:rsidR="00DE16A3" w:rsidRPr="00FC4062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FC4062">
              <w:rPr>
                <w:rFonts w:ascii="David" w:hAnsi="David" w:cs="David"/>
                <w:rtl/>
              </w:rPr>
              <w:t>יחידה / פקולטה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06926BBE" w14:textId="77777777" w:rsidR="00DE16A3" w:rsidRPr="00FC4062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FC4062">
              <w:rPr>
                <w:rFonts w:ascii="David" w:hAnsi="David" w:cs="David"/>
                <w:rtl/>
              </w:rPr>
              <w:t>התפקיד</w:t>
            </w:r>
          </w:p>
        </w:tc>
      </w:tr>
      <w:tr w:rsidR="00DE16A3" w:rsidRPr="00DE16A3" w14:paraId="42D5436E" w14:textId="77777777" w:rsidTr="00FC4062">
        <w:tc>
          <w:tcPr>
            <w:tcW w:w="3418" w:type="dxa"/>
          </w:tcPr>
          <w:p w14:paraId="2BBD48BE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224" w:type="dxa"/>
          </w:tcPr>
          <w:p w14:paraId="179C7878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736" w:type="dxa"/>
          </w:tcPr>
          <w:p w14:paraId="68C64618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340" w:type="dxa"/>
          </w:tcPr>
          <w:p w14:paraId="197BF0E5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</w:tr>
    </w:tbl>
    <w:p w14:paraId="0A889C52" w14:textId="77777777" w:rsidR="00DE16A3" w:rsidRPr="00DE16A3" w:rsidRDefault="00DE16A3" w:rsidP="00DE16A3">
      <w:pPr>
        <w:jc w:val="right"/>
        <w:rPr>
          <w:rFonts w:ascii="David" w:hAnsi="David" w:cs="David"/>
          <w:sz w:val="16"/>
          <w:szCs w:val="16"/>
          <w:rtl/>
        </w:rPr>
      </w:pPr>
    </w:p>
    <w:p w14:paraId="35E1A299" w14:textId="77777777" w:rsidR="00DE16A3" w:rsidRDefault="00DE16A3" w:rsidP="00DE16A3">
      <w:pPr>
        <w:jc w:val="right"/>
        <w:rPr>
          <w:rFonts w:ascii="David" w:hAnsi="David" w:cs="David"/>
          <w:sz w:val="16"/>
          <w:szCs w:val="16"/>
        </w:rPr>
      </w:pPr>
    </w:p>
    <w:p w14:paraId="05F558DA" w14:textId="77777777" w:rsidR="00FC4062" w:rsidRDefault="00FC4062" w:rsidP="00DE16A3">
      <w:pPr>
        <w:jc w:val="right"/>
        <w:rPr>
          <w:rFonts w:ascii="David" w:hAnsi="David" w:cs="David"/>
          <w:sz w:val="16"/>
          <w:szCs w:val="16"/>
        </w:rPr>
      </w:pPr>
    </w:p>
    <w:p w14:paraId="309F9A18" w14:textId="77777777" w:rsidR="00FC4062" w:rsidRDefault="00FC4062" w:rsidP="00DE16A3">
      <w:pPr>
        <w:jc w:val="right"/>
        <w:rPr>
          <w:rFonts w:ascii="David" w:hAnsi="David" w:cs="David"/>
          <w:sz w:val="16"/>
          <w:szCs w:val="16"/>
        </w:rPr>
      </w:pPr>
    </w:p>
    <w:p w14:paraId="472F48F6" w14:textId="77777777" w:rsidR="00FC4062" w:rsidRDefault="00FC4062" w:rsidP="00DE16A3">
      <w:pPr>
        <w:jc w:val="right"/>
        <w:rPr>
          <w:rFonts w:ascii="David" w:hAnsi="David" w:cs="David"/>
          <w:sz w:val="16"/>
          <w:szCs w:val="16"/>
        </w:rPr>
      </w:pPr>
    </w:p>
    <w:p w14:paraId="5FF218CE" w14:textId="77777777" w:rsidR="00FC4062" w:rsidRPr="00DE16A3" w:rsidRDefault="00FC4062" w:rsidP="00DE16A3">
      <w:pPr>
        <w:jc w:val="right"/>
        <w:rPr>
          <w:rFonts w:ascii="David" w:hAnsi="David" w:cs="David"/>
          <w:sz w:val="16"/>
          <w:szCs w:val="16"/>
          <w:rtl/>
        </w:rPr>
      </w:pPr>
    </w:p>
    <w:p w14:paraId="2C2792E3" w14:textId="77777777" w:rsidR="00DE16A3" w:rsidRPr="00DE16A3" w:rsidRDefault="00DE16A3" w:rsidP="00DE16A3">
      <w:pPr>
        <w:jc w:val="right"/>
        <w:rPr>
          <w:rFonts w:ascii="David" w:hAnsi="David" w:cs="David"/>
          <w:b/>
          <w:bCs/>
          <w:rtl/>
        </w:rPr>
      </w:pPr>
      <w:r w:rsidRPr="00DE16A3">
        <w:rPr>
          <w:rFonts w:ascii="David" w:hAnsi="David" w:cs="David"/>
          <w:b/>
          <w:bCs/>
          <w:rtl/>
        </w:rPr>
        <w:t xml:space="preserve">12. קרובי משפחה נותני שירות עבור הטכניון-הנני מצהיר בזה כי יש/אין לי קרובים נותני שירות עבור הטכניון רבתי. הנני מצהיר כי אדווח </w:t>
      </w:r>
      <w:proofErr w:type="spellStart"/>
      <w:r w:rsidRPr="00DE16A3">
        <w:rPr>
          <w:rFonts w:ascii="David" w:hAnsi="David" w:cs="David"/>
          <w:b/>
          <w:bCs/>
          <w:rtl/>
        </w:rPr>
        <w:t>למש"א</w:t>
      </w:r>
      <w:proofErr w:type="spellEnd"/>
      <w:r w:rsidRPr="00DE16A3">
        <w:rPr>
          <w:rFonts w:ascii="David" w:hAnsi="David" w:cs="David"/>
          <w:b/>
          <w:bCs/>
          <w:rtl/>
        </w:rPr>
        <w:t xml:space="preserve"> על כל שינוי בנושא זה</w:t>
      </w:r>
    </w:p>
    <w:tbl>
      <w:tblPr>
        <w:tblStyle w:val="af5"/>
        <w:bidiVisual/>
        <w:tblW w:w="9718" w:type="dxa"/>
        <w:tblLook w:val="01E0" w:firstRow="1" w:lastRow="1" w:firstColumn="1" w:lastColumn="1" w:noHBand="0" w:noVBand="0"/>
      </w:tblPr>
      <w:tblGrid>
        <w:gridCol w:w="3418"/>
        <w:gridCol w:w="1224"/>
        <w:gridCol w:w="2736"/>
        <w:gridCol w:w="2340"/>
      </w:tblGrid>
      <w:tr w:rsidR="00DE16A3" w:rsidRPr="00DE16A3" w14:paraId="1E810224" w14:textId="77777777" w:rsidTr="00FC4062">
        <w:tc>
          <w:tcPr>
            <w:tcW w:w="3418" w:type="dxa"/>
            <w:shd w:val="clear" w:color="auto" w:fill="F2F2F2" w:themeFill="background1" w:themeFillShade="F2"/>
          </w:tcPr>
          <w:p w14:paraId="053AD700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השם המלא</w:t>
            </w:r>
          </w:p>
        </w:tc>
        <w:tc>
          <w:tcPr>
            <w:tcW w:w="1224" w:type="dxa"/>
            <w:shd w:val="clear" w:color="auto" w:fill="F2F2F2" w:themeFill="background1" w:themeFillShade="F2"/>
          </w:tcPr>
          <w:p w14:paraId="3D56C7E2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יחס הקרבה</w:t>
            </w:r>
          </w:p>
        </w:tc>
        <w:tc>
          <w:tcPr>
            <w:tcW w:w="2736" w:type="dxa"/>
            <w:shd w:val="clear" w:color="auto" w:fill="F2F2F2" w:themeFill="background1" w:themeFillShade="F2"/>
          </w:tcPr>
          <w:p w14:paraId="453EFB5F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יחידה / פקולטה</w:t>
            </w:r>
          </w:p>
        </w:tc>
        <w:tc>
          <w:tcPr>
            <w:tcW w:w="2340" w:type="dxa"/>
            <w:shd w:val="clear" w:color="auto" w:fill="F2F2F2" w:themeFill="background1" w:themeFillShade="F2"/>
          </w:tcPr>
          <w:p w14:paraId="1C3E5649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התפקיד</w:t>
            </w:r>
          </w:p>
        </w:tc>
      </w:tr>
      <w:tr w:rsidR="00DE16A3" w:rsidRPr="00DE16A3" w14:paraId="6E5490F0" w14:textId="77777777" w:rsidTr="00FC4062">
        <w:tc>
          <w:tcPr>
            <w:tcW w:w="3418" w:type="dxa"/>
          </w:tcPr>
          <w:p w14:paraId="563BEDD4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224" w:type="dxa"/>
          </w:tcPr>
          <w:p w14:paraId="541FB42F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736" w:type="dxa"/>
          </w:tcPr>
          <w:p w14:paraId="5F504491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340" w:type="dxa"/>
          </w:tcPr>
          <w:p w14:paraId="2563522F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</w:tr>
    </w:tbl>
    <w:p w14:paraId="3D494C69" w14:textId="77777777" w:rsidR="00DE16A3" w:rsidRPr="00DE16A3" w:rsidRDefault="00DE16A3" w:rsidP="00DE16A3">
      <w:pPr>
        <w:jc w:val="right"/>
        <w:rPr>
          <w:rFonts w:ascii="David" w:hAnsi="David" w:cs="David"/>
          <w:sz w:val="16"/>
          <w:szCs w:val="16"/>
          <w:rtl/>
        </w:rPr>
      </w:pPr>
    </w:p>
    <w:p w14:paraId="4005307C" w14:textId="4EC3BACE" w:rsidR="00DE16A3" w:rsidRPr="00DE16A3" w:rsidRDefault="00DE16A3" w:rsidP="00C20FC9">
      <w:pPr>
        <w:jc w:val="right"/>
        <w:rPr>
          <w:rFonts w:ascii="David" w:hAnsi="David" w:cs="David" w:hint="cs"/>
          <w:b/>
          <w:bCs/>
          <w:rtl/>
        </w:rPr>
      </w:pPr>
      <w:r w:rsidRPr="00DE16A3">
        <w:rPr>
          <w:rFonts w:ascii="David" w:hAnsi="David" w:cs="David"/>
          <w:b/>
          <w:bCs/>
          <w:rtl/>
        </w:rPr>
        <w:t xml:space="preserve">13. מקומות עבודה נוספים </w:t>
      </w:r>
      <w:r w:rsidRPr="00DE16A3">
        <w:rPr>
          <w:rFonts w:ascii="David" w:hAnsi="David" w:cs="David"/>
          <w:sz w:val="18"/>
          <w:szCs w:val="18"/>
          <w:rtl/>
        </w:rPr>
        <w:t>(סמ</w:t>
      </w:r>
      <w:r w:rsidR="00C20FC9">
        <w:rPr>
          <w:rFonts w:ascii="David" w:hAnsi="David" w:cs="David" w:hint="cs"/>
          <w:sz w:val="18"/>
          <w:szCs w:val="18"/>
          <w:rtl/>
        </w:rPr>
        <w:t>ן במשבצת המתאימה)</w:t>
      </w:r>
      <w:r w:rsidRPr="00DE16A3">
        <w:rPr>
          <w:rFonts w:ascii="David" w:hAnsi="David" w:cs="David"/>
          <w:sz w:val="18"/>
          <w:szCs w:val="18"/>
          <w:rtl/>
        </w:rPr>
        <w:t xml:space="preserve"> </w:t>
      </w:r>
    </w:p>
    <w:tbl>
      <w:tblPr>
        <w:tblStyle w:val="af5"/>
        <w:bidiVisual/>
        <w:tblW w:w="9720" w:type="dxa"/>
        <w:tblLook w:val="01E0" w:firstRow="1" w:lastRow="1" w:firstColumn="1" w:lastColumn="1" w:noHBand="0" w:noVBand="0"/>
      </w:tblPr>
      <w:tblGrid>
        <w:gridCol w:w="1620"/>
        <w:gridCol w:w="1804"/>
        <w:gridCol w:w="6296"/>
      </w:tblGrid>
      <w:tr w:rsidR="00DE16A3" w:rsidRPr="00DE16A3" w14:paraId="6611D177" w14:textId="77777777" w:rsidTr="00C20FC9">
        <w:trPr>
          <w:trHeight w:val="1024"/>
        </w:trPr>
        <w:tc>
          <w:tcPr>
            <w:tcW w:w="3424" w:type="dxa"/>
            <w:gridSpan w:val="2"/>
          </w:tcPr>
          <w:p w14:paraId="265BA051" w14:textId="78D16489" w:rsidR="00C20FC9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 xml:space="preserve">האם הינך עובד במקום אחר נוסף על </w:t>
            </w:r>
            <w:r w:rsidR="00FC4062">
              <w:rPr>
                <w:rFonts w:ascii="David" w:hAnsi="David" w:cs="David" w:hint="cs"/>
                <w:rtl/>
              </w:rPr>
              <w:t xml:space="preserve"> </w:t>
            </w:r>
            <w:r w:rsidR="00C20FC9">
              <w:rPr>
                <w:rFonts w:ascii="David" w:hAnsi="David" w:cs="David" w:hint="cs"/>
                <w:rtl/>
              </w:rPr>
              <w:t xml:space="preserve">עבודתך בטכניון?   </w:t>
            </w:r>
          </w:p>
          <w:p w14:paraId="2221E4CF" w14:textId="00D077AE" w:rsidR="00DE16A3" w:rsidRPr="00DE16A3" w:rsidRDefault="00DE16A3" w:rsidP="00DE16A3">
            <w:pPr>
              <w:jc w:val="right"/>
              <w:rPr>
                <w:rFonts w:ascii="David" w:hAnsi="David" w:cs="David" w:hint="cs"/>
                <w:rtl/>
              </w:rPr>
            </w:pPr>
            <w:r w:rsidRPr="00DE16A3">
              <w:rPr>
                <w:rFonts w:ascii="David" w:hAnsi="David" w:cs="David"/>
              </w:rPr>
              <w:sym w:font="Symbol" w:char="F080"/>
            </w:r>
            <w:r w:rsidR="00C20FC9">
              <w:rPr>
                <w:rFonts w:ascii="David" w:hAnsi="David" w:cs="David" w:hint="cs"/>
                <w:rtl/>
              </w:rPr>
              <w:t xml:space="preserve"> </w:t>
            </w:r>
            <w:r w:rsidRPr="00DE16A3">
              <w:rPr>
                <w:rFonts w:ascii="David" w:hAnsi="David" w:cs="David"/>
                <w:rtl/>
              </w:rPr>
              <w:t xml:space="preserve"> כן   </w:t>
            </w:r>
            <w:r w:rsidRPr="00DE16A3">
              <w:rPr>
                <w:rFonts w:ascii="David" w:hAnsi="David" w:cs="David"/>
              </w:rPr>
              <w:sym w:font="Symbol" w:char="F080"/>
            </w:r>
            <w:r w:rsidRPr="00DE16A3">
              <w:rPr>
                <w:rFonts w:ascii="David" w:hAnsi="David" w:cs="David"/>
                <w:rtl/>
              </w:rPr>
              <w:t>לא</w:t>
            </w:r>
            <w:r w:rsidR="00C20FC9">
              <w:rPr>
                <w:rFonts w:ascii="David" w:hAnsi="David" w:cs="David" w:hint="cs"/>
                <w:rtl/>
              </w:rPr>
              <w:t xml:space="preserve">  </w:t>
            </w:r>
          </w:p>
        </w:tc>
        <w:tc>
          <w:tcPr>
            <w:tcW w:w="6296" w:type="dxa"/>
          </w:tcPr>
          <w:p w14:paraId="095391EC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שם המעביד הנוסף?</w:t>
            </w:r>
          </w:p>
        </w:tc>
      </w:tr>
      <w:tr w:rsidR="00DE16A3" w:rsidRPr="00DE16A3" w14:paraId="3190889E" w14:textId="77777777" w:rsidTr="00C20FC9">
        <w:trPr>
          <w:trHeight w:val="332"/>
        </w:trPr>
        <w:tc>
          <w:tcPr>
            <w:tcW w:w="1620" w:type="dxa"/>
          </w:tcPr>
          <w:p w14:paraId="549DAE0D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תפקיד</w:t>
            </w:r>
          </w:p>
        </w:tc>
        <w:tc>
          <w:tcPr>
            <w:tcW w:w="1804" w:type="dxa"/>
          </w:tcPr>
          <w:p w14:paraId="402B112C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% משרה</w:t>
            </w:r>
          </w:p>
        </w:tc>
        <w:tc>
          <w:tcPr>
            <w:tcW w:w="6296" w:type="dxa"/>
          </w:tcPr>
          <w:p w14:paraId="0D23807D" w14:textId="6146E090" w:rsidR="00C20FC9" w:rsidRDefault="00C20FC9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האם הנך מקבל זכויות סוציאליות במקום עבודתך האחר?</w:t>
            </w:r>
          </w:p>
          <w:p w14:paraId="4F3EA6C4" w14:textId="16BF5E73" w:rsidR="00DE16A3" w:rsidRPr="00DE16A3" w:rsidRDefault="00DE16A3" w:rsidP="00DE16A3">
            <w:pPr>
              <w:jc w:val="right"/>
              <w:rPr>
                <w:rFonts w:ascii="David" w:hAnsi="David" w:cs="David" w:hint="cs"/>
                <w:rtl/>
              </w:rPr>
            </w:pPr>
            <w:r w:rsidRPr="00DE16A3">
              <w:rPr>
                <w:rFonts w:ascii="David" w:hAnsi="David" w:cs="David"/>
              </w:rPr>
              <w:sym w:font="Symbol" w:char="F080"/>
            </w:r>
            <w:r w:rsidRPr="00DE16A3">
              <w:rPr>
                <w:rFonts w:ascii="David" w:hAnsi="David" w:cs="David"/>
                <w:rtl/>
              </w:rPr>
              <w:t xml:space="preserve"> כן   </w:t>
            </w:r>
            <w:r w:rsidRPr="00DE16A3">
              <w:rPr>
                <w:rFonts w:ascii="David" w:hAnsi="David" w:cs="David"/>
              </w:rPr>
              <w:sym w:font="Symbol" w:char="F080"/>
            </w:r>
            <w:r w:rsidRPr="00DE16A3">
              <w:rPr>
                <w:rFonts w:ascii="David" w:hAnsi="David" w:cs="David"/>
                <w:rtl/>
              </w:rPr>
              <w:t xml:space="preserve"> לא</w:t>
            </w:r>
            <w:r w:rsidR="00C20FC9">
              <w:rPr>
                <w:rFonts w:ascii="David" w:hAnsi="David" w:cs="David" w:hint="cs"/>
                <w:rtl/>
              </w:rPr>
              <w:t xml:space="preserve">  </w:t>
            </w:r>
          </w:p>
        </w:tc>
      </w:tr>
      <w:tr w:rsidR="00DE16A3" w:rsidRPr="00DE16A3" w14:paraId="37B9A681" w14:textId="77777777" w:rsidTr="00C20FC9">
        <w:trPr>
          <w:trHeight w:val="455"/>
        </w:trPr>
        <w:tc>
          <w:tcPr>
            <w:tcW w:w="3424" w:type="dxa"/>
            <w:gridSpan w:val="2"/>
          </w:tcPr>
          <w:p w14:paraId="10D5DFF5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האם בדעתך להפסיק את העבודה הנוספת?</w:t>
            </w:r>
          </w:p>
          <w:p w14:paraId="77FD6336" w14:textId="39C2CA1C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</w:rPr>
              <w:sym w:font="Symbol" w:char="F080"/>
            </w:r>
            <w:r w:rsidRPr="00DE16A3">
              <w:rPr>
                <w:rFonts w:ascii="David" w:hAnsi="David" w:cs="David"/>
                <w:rtl/>
              </w:rPr>
              <w:t xml:space="preserve"> כן   </w:t>
            </w:r>
            <w:r w:rsidRPr="00DE16A3">
              <w:rPr>
                <w:rFonts w:ascii="David" w:hAnsi="David" w:cs="David"/>
              </w:rPr>
              <w:sym w:font="Symbol" w:char="F080"/>
            </w:r>
            <w:r w:rsidRPr="00DE16A3">
              <w:rPr>
                <w:rFonts w:ascii="David" w:hAnsi="David" w:cs="David"/>
                <w:rtl/>
              </w:rPr>
              <w:t xml:space="preserve"> לא</w:t>
            </w:r>
            <w:r w:rsidR="00C20FC9">
              <w:rPr>
                <w:rFonts w:ascii="David" w:hAnsi="David" w:cs="David" w:hint="cs"/>
                <w:rtl/>
              </w:rPr>
              <w:t xml:space="preserve">   </w:t>
            </w:r>
          </w:p>
        </w:tc>
        <w:tc>
          <w:tcPr>
            <w:tcW w:w="6296" w:type="dxa"/>
          </w:tcPr>
          <w:p w14:paraId="4ED40B13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אם כן – מתי?</w:t>
            </w:r>
          </w:p>
        </w:tc>
      </w:tr>
    </w:tbl>
    <w:p w14:paraId="68356B18" w14:textId="77777777" w:rsidR="00DE16A3" w:rsidRPr="00DE16A3" w:rsidRDefault="00DE16A3" w:rsidP="00DE16A3">
      <w:pPr>
        <w:jc w:val="right"/>
        <w:rPr>
          <w:rFonts w:ascii="David" w:hAnsi="David" w:cs="David"/>
          <w:sz w:val="16"/>
          <w:szCs w:val="16"/>
          <w:rtl/>
        </w:rPr>
      </w:pPr>
    </w:p>
    <w:p w14:paraId="645A5574" w14:textId="77777777" w:rsidR="00DE16A3" w:rsidRPr="00DE16A3" w:rsidRDefault="00DE16A3" w:rsidP="00DE16A3">
      <w:pPr>
        <w:jc w:val="right"/>
        <w:rPr>
          <w:rFonts w:ascii="David" w:hAnsi="David" w:cs="David"/>
          <w:b/>
          <w:bCs/>
          <w:rtl/>
        </w:rPr>
      </w:pPr>
      <w:r w:rsidRPr="00DE16A3">
        <w:rPr>
          <w:rFonts w:ascii="David" w:hAnsi="David" w:cs="David"/>
          <w:b/>
          <w:bCs/>
          <w:rtl/>
        </w:rPr>
        <w:t>14. לשעת חרום ציין כתובת נוספת של קרוב משפחה</w:t>
      </w:r>
    </w:p>
    <w:tbl>
      <w:tblPr>
        <w:tblStyle w:val="af5"/>
        <w:bidiVisual/>
        <w:tblW w:w="9718" w:type="dxa"/>
        <w:tblLook w:val="01E0" w:firstRow="1" w:lastRow="1" w:firstColumn="1" w:lastColumn="1" w:noHBand="0" w:noVBand="0"/>
      </w:tblPr>
      <w:tblGrid>
        <w:gridCol w:w="1798"/>
        <w:gridCol w:w="1440"/>
        <w:gridCol w:w="1080"/>
        <w:gridCol w:w="900"/>
        <w:gridCol w:w="1620"/>
        <w:gridCol w:w="2880"/>
      </w:tblGrid>
      <w:tr w:rsidR="00DE16A3" w:rsidRPr="00DE16A3" w14:paraId="68D3F6A8" w14:textId="77777777" w:rsidTr="00C20FC9">
        <w:tc>
          <w:tcPr>
            <w:tcW w:w="1798" w:type="dxa"/>
            <w:shd w:val="clear" w:color="auto" w:fill="F2F2F2" w:themeFill="background1" w:themeFillShade="F2"/>
          </w:tcPr>
          <w:p w14:paraId="788D25E5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שם משפחה</w:t>
            </w:r>
          </w:p>
        </w:tc>
        <w:tc>
          <w:tcPr>
            <w:tcW w:w="1440" w:type="dxa"/>
            <w:shd w:val="clear" w:color="auto" w:fill="F2F2F2" w:themeFill="background1" w:themeFillShade="F2"/>
          </w:tcPr>
          <w:p w14:paraId="59F3AB77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שם פרטי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14:paraId="7405D602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 xml:space="preserve">יחס קרבה </w:t>
            </w:r>
          </w:p>
        </w:tc>
        <w:tc>
          <w:tcPr>
            <w:tcW w:w="900" w:type="dxa"/>
            <w:shd w:val="clear" w:color="auto" w:fill="F2F2F2" w:themeFill="background1" w:themeFillShade="F2"/>
          </w:tcPr>
          <w:p w14:paraId="1EF00C81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עיר</w:t>
            </w:r>
          </w:p>
        </w:tc>
        <w:tc>
          <w:tcPr>
            <w:tcW w:w="1620" w:type="dxa"/>
            <w:shd w:val="clear" w:color="auto" w:fill="F2F2F2" w:themeFill="background1" w:themeFillShade="F2"/>
          </w:tcPr>
          <w:p w14:paraId="7A1C7B6A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  <w:r w:rsidRPr="00DE16A3">
              <w:rPr>
                <w:rFonts w:ascii="David" w:hAnsi="David" w:cs="David"/>
                <w:rtl/>
              </w:rPr>
              <w:t>רחוב ושכונה</w:t>
            </w:r>
          </w:p>
        </w:tc>
        <w:tc>
          <w:tcPr>
            <w:tcW w:w="2880" w:type="dxa"/>
            <w:shd w:val="clear" w:color="auto" w:fill="F2F2F2" w:themeFill="background1" w:themeFillShade="F2"/>
          </w:tcPr>
          <w:p w14:paraId="31B78772" w14:textId="2D87DAD1" w:rsidR="00DE16A3" w:rsidRPr="00DE16A3" w:rsidRDefault="00C20FC9" w:rsidP="00DE16A3">
            <w:pPr>
              <w:jc w:val="right"/>
              <w:rPr>
                <w:rFonts w:ascii="David" w:hAnsi="David" w:cs="David" w:hint="cs"/>
                <w:rtl/>
              </w:rPr>
            </w:pPr>
            <w:r>
              <w:rPr>
                <w:rFonts w:ascii="David" w:hAnsi="David" w:cs="David" w:hint="cs"/>
                <w:rtl/>
              </w:rPr>
              <w:t>נייד</w:t>
            </w:r>
          </w:p>
        </w:tc>
      </w:tr>
      <w:tr w:rsidR="00DE16A3" w:rsidRPr="00DE16A3" w14:paraId="70594F7C" w14:textId="77777777" w:rsidTr="00C20FC9">
        <w:tc>
          <w:tcPr>
            <w:tcW w:w="1798" w:type="dxa"/>
          </w:tcPr>
          <w:p w14:paraId="26AA677F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440" w:type="dxa"/>
          </w:tcPr>
          <w:p w14:paraId="72512C28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080" w:type="dxa"/>
          </w:tcPr>
          <w:p w14:paraId="2F17DD23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900" w:type="dxa"/>
          </w:tcPr>
          <w:p w14:paraId="418B630D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1620" w:type="dxa"/>
          </w:tcPr>
          <w:p w14:paraId="1B63D3AC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  <w:tc>
          <w:tcPr>
            <w:tcW w:w="2880" w:type="dxa"/>
          </w:tcPr>
          <w:tbl>
            <w:tblPr>
              <w:bidiVisual/>
              <w:tblW w:w="2295" w:type="dxa"/>
              <w:tblInd w:w="1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51"/>
              <w:gridCol w:w="252"/>
              <w:gridCol w:w="253"/>
              <w:gridCol w:w="253"/>
              <w:gridCol w:w="249"/>
              <w:gridCol w:w="249"/>
              <w:gridCol w:w="290"/>
              <w:gridCol w:w="249"/>
              <w:gridCol w:w="249"/>
            </w:tblGrid>
            <w:tr w:rsidR="00DE16A3" w:rsidRPr="00DE16A3" w14:paraId="4B70C897" w14:textId="77777777" w:rsidTr="004411DD">
              <w:trPr>
                <w:trHeight w:val="117"/>
              </w:trPr>
              <w:tc>
                <w:tcPr>
                  <w:tcW w:w="257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5FBC412D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257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541D576E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258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04AFE903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258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6B8AC798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253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4617F234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253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1FB38298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253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44A5C28E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  <w:r w:rsidRPr="00DE16A3">
                    <w:rPr>
                      <w:rFonts w:ascii="David" w:hAnsi="David" w:cs="David"/>
                      <w:rtl/>
                    </w:rPr>
                    <w:t>-</w:t>
                  </w:r>
                </w:p>
              </w:tc>
              <w:tc>
                <w:tcPr>
                  <w:tcW w:w="253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2625AA6A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  <w:tc>
                <w:tcPr>
                  <w:tcW w:w="253" w:type="dxa"/>
                  <w:tcBorders>
                    <w:top w:val="dotted" w:sz="4" w:space="0" w:color="auto"/>
                    <w:left w:val="dashed" w:sz="4" w:space="0" w:color="auto"/>
                    <w:bottom w:val="dotted" w:sz="4" w:space="0" w:color="auto"/>
                    <w:right w:val="dashed" w:sz="4" w:space="0" w:color="auto"/>
                  </w:tcBorders>
                </w:tcPr>
                <w:p w14:paraId="0E075C68" w14:textId="77777777" w:rsidR="00DE16A3" w:rsidRPr="00DE16A3" w:rsidRDefault="00DE16A3" w:rsidP="00DE16A3">
                  <w:pPr>
                    <w:jc w:val="right"/>
                    <w:rPr>
                      <w:rFonts w:ascii="David" w:hAnsi="David" w:cs="David"/>
                      <w:rtl/>
                    </w:rPr>
                  </w:pPr>
                </w:p>
              </w:tc>
            </w:tr>
          </w:tbl>
          <w:p w14:paraId="40CC1548" w14:textId="77777777" w:rsidR="00DE16A3" w:rsidRPr="00DE16A3" w:rsidRDefault="00DE16A3" w:rsidP="00DE16A3">
            <w:pPr>
              <w:jc w:val="right"/>
              <w:rPr>
                <w:rFonts w:ascii="David" w:hAnsi="David" w:cs="David"/>
                <w:rtl/>
              </w:rPr>
            </w:pPr>
          </w:p>
        </w:tc>
      </w:tr>
    </w:tbl>
    <w:p w14:paraId="2D4B2A34" w14:textId="77777777" w:rsidR="00DE16A3" w:rsidRPr="00DE16A3" w:rsidRDefault="00DE16A3" w:rsidP="00DE16A3">
      <w:pPr>
        <w:jc w:val="right"/>
        <w:rPr>
          <w:rFonts w:ascii="David" w:hAnsi="David" w:cs="David"/>
          <w:sz w:val="16"/>
          <w:szCs w:val="16"/>
          <w:rtl/>
        </w:rPr>
      </w:pPr>
    </w:p>
    <w:p w14:paraId="379EE4EF" w14:textId="77777777" w:rsidR="00DE16A3" w:rsidRPr="00DE16A3" w:rsidRDefault="00DE16A3" w:rsidP="00DE16A3">
      <w:pPr>
        <w:jc w:val="right"/>
        <w:rPr>
          <w:rFonts w:ascii="David" w:hAnsi="David" w:cs="David"/>
          <w:b/>
          <w:bCs/>
          <w:rtl/>
        </w:rPr>
      </w:pPr>
      <w:r w:rsidRPr="00DE16A3">
        <w:rPr>
          <w:rFonts w:ascii="David" w:hAnsi="David" w:cs="David"/>
          <w:b/>
          <w:bCs/>
          <w:rtl/>
        </w:rPr>
        <w:t>15. הצהרת המועמד</w:t>
      </w:r>
    </w:p>
    <w:p w14:paraId="3A7EB683" w14:textId="77777777" w:rsidR="00C20FC9" w:rsidRDefault="00C20FC9" w:rsidP="00DE16A3">
      <w:pPr>
        <w:pBdr>
          <w:top w:val="single" w:sz="8" w:space="1" w:color="auto"/>
          <w:left w:val="single" w:sz="8" w:space="26" w:color="auto"/>
          <w:bottom w:val="single" w:sz="8" w:space="0" w:color="auto"/>
          <w:right w:val="single" w:sz="8" w:space="4" w:color="auto"/>
        </w:pBdr>
        <w:jc w:val="right"/>
        <w:rPr>
          <w:rFonts w:ascii="David" w:hAnsi="David" w:cs="David"/>
          <w:rtl/>
        </w:rPr>
      </w:pPr>
    </w:p>
    <w:p w14:paraId="65C168B5" w14:textId="4FE25FB6" w:rsidR="00DE16A3" w:rsidRPr="00DE16A3" w:rsidRDefault="00DE16A3" w:rsidP="00DE16A3">
      <w:pPr>
        <w:pBdr>
          <w:top w:val="single" w:sz="8" w:space="1" w:color="auto"/>
          <w:left w:val="single" w:sz="8" w:space="26" w:color="auto"/>
          <w:bottom w:val="single" w:sz="8" w:space="0" w:color="auto"/>
          <w:right w:val="single" w:sz="8" w:space="4" w:color="auto"/>
        </w:pBdr>
        <w:jc w:val="right"/>
        <w:rPr>
          <w:rFonts w:ascii="David" w:hAnsi="David" w:cs="David"/>
          <w:rtl/>
        </w:rPr>
      </w:pPr>
      <w:r w:rsidRPr="00DE16A3">
        <w:rPr>
          <w:rFonts w:ascii="David" w:hAnsi="David" w:cs="David"/>
          <w:rtl/>
        </w:rPr>
        <w:t>הנני מצהיר/ה, כי הפרטים שנמסרו על ידי בשאלון הם נכונים ומלאים.</w:t>
      </w:r>
    </w:p>
    <w:p w14:paraId="47DAD752" w14:textId="77777777" w:rsidR="00DE16A3" w:rsidRPr="00DE16A3" w:rsidRDefault="00DE16A3" w:rsidP="00DE16A3">
      <w:pPr>
        <w:pBdr>
          <w:top w:val="single" w:sz="8" w:space="1" w:color="auto"/>
          <w:left w:val="single" w:sz="8" w:space="26" w:color="auto"/>
          <w:bottom w:val="single" w:sz="8" w:space="0" w:color="auto"/>
          <w:right w:val="single" w:sz="8" w:space="4" w:color="auto"/>
        </w:pBdr>
        <w:jc w:val="right"/>
        <w:rPr>
          <w:rFonts w:ascii="David" w:hAnsi="David" w:cs="David"/>
          <w:rtl/>
        </w:rPr>
      </w:pPr>
      <w:r w:rsidRPr="00DE16A3">
        <w:rPr>
          <w:rFonts w:ascii="David" w:hAnsi="David" w:cs="David"/>
          <w:rtl/>
        </w:rPr>
        <w:t>הנני מתחייב להודיע בכתב ובאופן שוטף לאגף משאבי אנוש על כל שינוי שיחול בפרטים הנ"ל</w:t>
      </w:r>
    </w:p>
    <w:p w14:paraId="31835063" w14:textId="77777777" w:rsidR="00DE16A3" w:rsidRDefault="00DE16A3" w:rsidP="00DE16A3">
      <w:pPr>
        <w:pBdr>
          <w:top w:val="single" w:sz="8" w:space="1" w:color="auto"/>
          <w:left w:val="single" w:sz="8" w:space="26" w:color="auto"/>
          <w:bottom w:val="single" w:sz="8" w:space="0" w:color="auto"/>
          <w:right w:val="single" w:sz="8" w:space="4" w:color="auto"/>
        </w:pBdr>
        <w:jc w:val="right"/>
        <w:rPr>
          <w:rFonts w:ascii="David" w:hAnsi="David" w:cs="David"/>
          <w:rtl/>
        </w:rPr>
      </w:pPr>
      <w:r w:rsidRPr="00DE16A3">
        <w:rPr>
          <w:rFonts w:ascii="David" w:hAnsi="David" w:cs="David"/>
          <w:rtl/>
        </w:rPr>
        <w:t>תאריך  ..............................   חתימה ......................................................................</w:t>
      </w:r>
    </w:p>
    <w:p w14:paraId="6004B634" w14:textId="77777777" w:rsidR="00C20FC9" w:rsidRPr="00DE16A3" w:rsidRDefault="00C20FC9" w:rsidP="00DE16A3">
      <w:pPr>
        <w:pBdr>
          <w:top w:val="single" w:sz="8" w:space="1" w:color="auto"/>
          <w:left w:val="single" w:sz="8" w:space="26" w:color="auto"/>
          <w:bottom w:val="single" w:sz="8" w:space="0" w:color="auto"/>
          <w:right w:val="single" w:sz="8" w:space="4" w:color="auto"/>
        </w:pBdr>
        <w:jc w:val="right"/>
        <w:rPr>
          <w:rFonts w:ascii="David" w:hAnsi="David" w:cs="David" w:hint="cs"/>
          <w:rtl/>
        </w:rPr>
      </w:pPr>
    </w:p>
    <w:p w14:paraId="793B9D0E" w14:textId="77777777" w:rsidR="00DE16A3" w:rsidRPr="00DE16A3" w:rsidRDefault="00DE16A3" w:rsidP="00DE16A3">
      <w:pPr>
        <w:jc w:val="right"/>
        <w:rPr>
          <w:rFonts w:ascii="David" w:hAnsi="David" w:cs="David"/>
          <w:rtl/>
        </w:rPr>
      </w:pPr>
    </w:p>
    <w:sectPr w:rsidR="00DE16A3" w:rsidRPr="00DE16A3" w:rsidSect="00BA4FDF">
      <w:headerReference w:type="default" r:id="rId8"/>
      <w:footerReference w:type="default" r:id="rId9"/>
      <w:pgSz w:w="11907" w:h="16839" w:code="9"/>
      <w:pgMar w:top="1843" w:right="1276" w:bottom="1440" w:left="1134" w:header="907" w:footer="720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8C84F" w14:textId="77777777" w:rsidR="00716893" w:rsidRDefault="00716893" w:rsidP="00E1774D">
      <w:pPr>
        <w:spacing w:after="0" w:line="240" w:lineRule="auto"/>
      </w:pPr>
      <w:r>
        <w:separator/>
      </w:r>
    </w:p>
  </w:endnote>
  <w:endnote w:type="continuationSeparator" w:id="0">
    <w:p w14:paraId="55DBD00C" w14:textId="77777777" w:rsidR="00716893" w:rsidRDefault="00716893" w:rsidP="00E1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4E802" w14:textId="47A0C0C5" w:rsidR="000F669D" w:rsidRDefault="000F669D">
    <w:pPr>
      <w:pStyle w:val="a5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D1027A5" wp14:editId="7EC388C3">
          <wp:simplePos x="0" y="0"/>
          <wp:positionH relativeFrom="margin">
            <wp:posOffset>-1093470</wp:posOffset>
          </wp:positionH>
          <wp:positionV relativeFrom="margin">
            <wp:posOffset>8623300</wp:posOffset>
          </wp:positionV>
          <wp:extent cx="7578090" cy="942975"/>
          <wp:effectExtent l="0" t="0" r="3810" b="0"/>
          <wp:wrapSquare wrapText="bothSides"/>
          <wp:docPr id="6554987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909619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90" cy="942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2D2E1" w14:textId="77777777" w:rsidR="00716893" w:rsidRDefault="00716893" w:rsidP="00E1774D">
      <w:pPr>
        <w:spacing w:after="0" w:line="240" w:lineRule="auto"/>
      </w:pPr>
      <w:r>
        <w:separator/>
      </w:r>
    </w:p>
  </w:footnote>
  <w:footnote w:type="continuationSeparator" w:id="0">
    <w:p w14:paraId="0809B6D9" w14:textId="77777777" w:rsidR="00716893" w:rsidRDefault="00716893" w:rsidP="00E1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3C6AF" w14:textId="2ACF518B" w:rsidR="00E1774D" w:rsidRDefault="000F669D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7813EA" wp14:editId="169C4481">
          <wp:simplePos x="0" y="0"/>
          <wp:positionH relativeFrom="margin">
            <wp:posOffset>-1426210</wp:posOffset>
          </wp:positionH>
          <wp:positionV relativeFrom="margin">
            <wp:posOffset>-1199515</wp:posOffset>
          </wp:positionV>
          <wp:extent cx="7675245" cy="1022350"/>
          <wp:effectExtent l="0" t="0" r="0" b="0"/>
          <wp:wrapSquare wrapText="bothSides"/>
          <wp:docPr id="126363369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385780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5245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969AB"/>
    <w:multiLevelType w:val="hybridMultilevel"/>
    <w:tmpl w:val="655E2DCE"/>
    <w:lvl w:ilvl="0" w:tplc="CA2456A4">
      <w:numFmt w:val="bullet"/>
      <w:lvlText w:val="•"/>
      <w:lvlJc w:val="left"/>
      <w:pPr>
        <w:ind w:left="720" w:hanging="360"/>
      </w:pPr>
      <w:rPr>
        <w:rFonts w:ascii="David" w:eastAsia="Calibr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64681"/>
    <w:multiLevelType w:val="hybridMultilevel"/>
    <w:tmpl w:val="11649E4C"/>
    <w:lvl w:ilvl="0" w:tplc="37E26178">
      <w:numFmt w:val="bullet"/>
      <w:lvlText w:val=""/>
      <w:lvlJc w:val="left"/>
      <w:pPr>
        <w:ind w:left="1080" w:hanging="360"/>
      </w:pPr>
      <w:rPr>
        <w:rFonts w:ascii="Symbol" w:eastAsia="Times New Roman" w:hAnsi="Symbol" w:cs="David" w:hint="default"/>
        <w:b w:val="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B6168CD"/>
    <w:multiLevelType w:val="hybridMultilevel"/>
    <w:tmpl w:val="768EC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FB25DE"/>
    <w:multiLevelType w:val="hybridMultilevel"/>
    <w:tmpl w:val="325C5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90413D"/>
    <w:multiLevelType w:val="hybridMultilevel"/>
    <w:tmpl w:val="FD9E42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925A00"/>
    <w:multiLevelType w:val="hybridMultilevel"/>
    <w:tmpl w:val="E7AEA2E2"/>
    <w:lvl w:ilvl="0" w:tplc="37E26178">
      <w:numFmt w:val="bullet"/>
      <w:lvlText w:val=""/>
      <w:lvlJc w:val="left"/>
      <w:pPr>
        <w:ind w:left="720" w:hanging="360"/>
      </w:pPr>
      <w:rPr>
        <w:rFonts w:ascii="Symbol" w:eastAsia="Times New Roman" w:hAnsi="Symbol" w:cs="David" w:hint="default"/>
        <w:b w:val="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50782D"/>
    <w:multiLevelType w:val="hybridMultilevel"/>
    <w:tmpl w:val="521C810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492C54"/>
    <w:multiLevelType w:val="hybridMultilevel"/>
    <w:tmpl w:val="BC8485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B72012"/>
    <w:multiLevelType w:val="hybridMultilevel"/>
    <w:tmpl w:val="D2386F94"/>
    <w:lvl w:ilvl="0" w:tplc="2F9CDFD0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C32454"/>
    <w:multiLevelType w:val="hybridMultilevel"/>
    <w:tmpl w:val="DD64CC4C"/>
    <w:lvl w:ilvl="0" w:tplc="04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10" w15:restartNumberingAfterBreak="0">
    <w:nsid w:val="755751D1"/>
    <w:multiLevelType w:val="hybridMultilevel"/>
    <w:tmpl w:val="F9AE509E"/>
    <w:lvl w:ilvl="0" w:tplc="0D4A16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55922254">
    <w:abstractNumId w:val="5"/>
  </w:num>
  <w:num w:numId="2" w16cid:durableId="11660192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71346010">
    <w:abstractNumId w:val="1"/>
  </w:num>
  <w:num w:numId="4" w16cid:durableId="1560241687">
    <w:abstractNumId w:val="8"/>
  </w:num>
  <w:num w:numId="5" w16cid:durableId="834418186">
    <w:abstractNumId w:val="3"/>
  </w:num>
  <w:num w:numId="6" w16cid:durableId="1187911896">
    <w:abstractNumId w:val="2"/>
  </w:num>
  <w:num w:numId="7" w16cid:durableId="1137146971">
    <w:abstractNumId w:val="10"/>
  </w:num>
  <w:num w:numId="8" w16cid:durableId="1545366817">
    <w:abstractNumId w:val="7"/>
  </w:num>
  <w:num w:numId="9" w16cid:durableId="406847852">
    <w:abstractNumId w:val="4"/>
  </w:num>
  <w:num w:numId="10" w16cid:durableId="151994638">
    <w:abstractNumId w:val="0"/>
  </w:num>
  <w:num w:numId="11" w16cid:durableId="790199669">
    <w:abstractNumId w:val="6"/>
  </w:num>
  <w:num w:numId="12" w16cid:durableId="1912036587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889"/>
    <w:rsid w:val="000009E3"/>
    <w:rsid w:val="00004403"/>
    <w:rsid w:val="00005BF6"/>
    <w:rsid w:val="000069DF"/>
    <w:rsid w:val="00014893"/>
    <w:rsid w:val="00017024"/>
    <w:rsid w:val="00021C49"/>
    <w:rsid w:val="00023909"/>
    <w:rsid w:val="000336B5"/>
    <w:rsid w:val="000400DD"/>
    <w:rsid w:val="00040894"/>
    <w:rsid w:val="00040E4F"/>
    <w:rsid w:val="000547A1"/>
    <w:rsid w:val="0006069C"/>
    <w:rsid w:val="00066B4D"/>
    <w:rsid w:val="00067B3A"/>
    <w:rsid w:val="00072983"/>
    <w:rsid w:val="00074BCF"/>
    <w:rsid w:val="000860F4"/>
    <w:rsid w:val="00096D32"/>
    <w:rsid w:val="0009767B"/>
    <w:rsid w:val="000A5060"/>
    <w:rsid w:val="000B254E"/>
    <w:rsid w:val="000B2ABC"/>
    <w:rsid w:val="000B436A"/>
    <w:rsid w:val="000B4957"/>
    <w:rsid w:val="000B4B9C"/>
    <w:rsid w:val="000C2D4B"/>
    <w:rsid w:val="000C426B"/>
    <w:rsid w:val="000C69A4"/>
    <w:rsid w:val="000D6F51"/>
    <w:rsid w:val="000D7896"/>
    <w:rsid w:val="000E1F62"/>
    <w:rsid w:val="000F2978"/>
    <w:rsid w:val="000F669D"/>
    <w:rsid w:val="0010137F"/>
    <w:rsid w:val="001015CD"/>
    <w:rsid w:val="00101D6E"/>
    <w:rsid w:val="0010244D"/>
    <w:rsid w:val="0010252F"/>
    <w:rsid w:val="0010408B"/>
    <w:rsid w:val="00112E2F"/>
    <w:rsid w:val="0011507E"/>
    <w:rsid w:val="0011663A"/>
    <w:rsid w:val="00117EA6"/>
    <w:rsid w:val="00120688"/>
    <w:rsid w:val="00120F3F"/>
    <w:rsid w:val="0012138A"/>
    <w:rsid w:val="00121E14"/>
    <w:rsid w:val="00123178"/>
    <w:rsid w:val="0012685B"/>
    <w:rsid w:val="00126945"/>
    <w:rsid w:val="00126AA7"/>
    <w:rsid w:val="0013169E"/>
    <w:rsid w:val="001334A7"/>
    <w:rsid w:val="0014698F"/>
    <w:rsid w:val="00147EA5"/>
    <w:rsid w:val="00152B92"/>
    <w:rsid w:val="0015410E"/>
    <w:rsid w:val="00156FF5"/>
    <w:rsid w:val="001610D9"/>
    <w:rsid w:val="001627ED"/>
    <w:rsid w:val="00165D26"/>
    <w:rsid w:val="00173BD1"/>
    <w:rsid w:val="00181003"/>
    <w:rsid w:val="0018426D"/>
    <w:rsid w:val="001845EC"/>
    <w:rsid w:val="001904DD"/>
    <w:rsid w:val="001907D5"/>
    <w:rsid w:val="0019110B"/>
    <w:rsid w:val="00193917"/>
    <w:rsid w:val="00195FD5"/>
    <w:rsid w:val="001961E1"/>
    <w:rsid w:val="001A0191"/>
    <w:rsid w:val="001A172E"/>
    <w:rsid w:val="001B2471"/>
    <w:rsid w:val="001B29B5"/>
    <w:rsid w:val="001B5430"/>
    <w:rsid w:val="001B59D9"/>
    <w:rsid w:val="001B6AA4"/>
    <w:rsid w:val="001C3DA8"/>
    <w:rsid w:val="001D6B3A"/>
    <w:rsid w:val="001E24A7"/>
    <w:rsid w:val="001E2EBA"/>
    <w:rsid w:val="001E6E20"/>
    <w:rsid w:val="001F147B"/>
    <w:rsid w:val="001F272D"/>
    <w:rsid w:val="001F3870"/>
    <w:rsid w:val="002028F6"/>
    <w:rsid w:val="00205757"/>
    <w:rsid w:val="002107BE"/>
    <w:rsid w:val="00210BCE"/>
    <w:rsid w:val="00212204"/>
    <w:rsid w:val="002140AE"/>
    <w:rsid w:val="00215915"/>
    <w:rsid w:val="002159D2"/>
    <w:rsid w:val="002230C5"/>
    <w:rsid w:val="002244D4"/>
    <w:rsid w:val="00234E53"/>
    <w:rsid w:val="0025448A"/>
    <w:rsid w:val="00254AA4"/>
    <w:rsid w:val="00256D83"/>
    <w:rsid w:val="002626B3"/>
    <w:rsid w:val="00265402"/>
    <w:rsid w:val="00271390"/>
    <w:rsid w:val="00271AB9"/>
    <w:rsid w:val="0027394E"/>
    <w:rsid w:val="00274CA1"/>
    <w:rsid w:val="00277C44"/>
    <w:rsid w:val="0028151A"/>
    <w:rsid w:val="00281E0B"/>
    <w:rsid w:val="00294D91"/>
    <w:rsid w:val="002957C4"/>
    <w:rsid w:val="00295AF5"/>
    <w:rsid w:val="00295FB2"/>
    <w:rsid w:val="00296E85"/>
    <w:rsid w:val="00296F06"/>
    <w:rsid w:val="00297B52"/>
    <w:rsid w:val="002A0D4F"/>
    <w:rsid w:val="002A707C"/>
    <w:rsid w:val="002B0917"/>
    <w:rsid w:val="002B35B8"/>
    <w:rsid w:val="002B511F"/>
    <w:rsid w:val="002B684D"/>
    <w:rsid w:val="002C3DBD"/>
    <w:rsid w:val="002C4F53"/>
    <w:rsid w:val="002C709F"/>
    <w:rsid w:val="002D6464"/>
    <w:rsid w:val="002E0DB4"/>
    <w:rsid w:val="002E3797"/>
    <w:rsid w:val="002E3EA4"/>
    <w:rsid w:val="002E529E"/>
    <w:rsid w:val="002F0E96"/>
    <w:rsid w:val="002F4F57"/>
    <w:rsid w:val="002F5057"/>
    <w:rsid w:val="003016DD"/>
    <w:rsid w:val="0030177F"/>
    <w:rsid w:val="00307C52"/>
    <w:rsid w:val="00320AB6"/>
    <w:rsid w:val="00322420"/>
    <w:rsid w:val="003263E4"/>
    <w:rsid w:val="00326CA0"/>
    <w:rsid w:val="0033115D"/>
    <w:rsid w:val="003348B5"/>
    <w:rsid w:val="00334BBE"/>
    <w:rsid w:val="00336A8C"/>
    <w:rsid w:val="00350A80"/>
    <w:rsid w:val="00354536"/>
    <w:rsid w:val="0036009B"/>
    <w:rsid w:val="00361692"/>
    <w:rsid w:val="00363290"/>
    <w:rsid w:val="0036797E"/>
    <w:rsid w:val="00370472"/>
    <w:rsid w:val="003721AE"/>
    <w:rsid w:val="0037262A"/>
    <w:rsid w:val="0037731C"/>
    <w:rsid w:val="00381B89"/>
    <w:rsid w:val="0038351D"/>
    <w:rsid w:val="0039342F"/>
    <w:rsid w:val="003A0734"/>
    <w:rsid w:val="003A0BA7"/>
    <w:rsid w:val="003A122E"/>
    <w:rsid w:val="003A124E"/>
    <w:rsid w:val="003A1FF0"/>
    <w:rsid w:val="003A304A"/>
    <w:rsid w:val="003A56F4"/>
    <w:rsid w:val="003A7B24"/>
    <w:rsid w:val="003B4B3C"/>
    <w:rsid w:val="003B53AD"/>
    <w:rsid w:val="003C06EA"/>
    <w:rsid w:val="003C12B8"/>
    <w:rsid w:val="003C204D"/>
    <w:rsid w:val="003C21A4"/>
    <w:rsid w:val="003C5565"/>
    <w:rsid w:val="003D42A6"/>
    <w:rsid w:val="003D4AF1"/>
    <w:rsid w:val="003D515D"/>
    <w:rsid w:val="003D6380"/>
    <w:rsid w:val="003D7A5B"/>
    <w:rsid w:val="003E3802"/>
    <w:rsid w:val="003E4D4B"/>
    <w:rsid w:val="003E7700"/>
    <w:rsid w:val="003F03D3"/>
    <w:rsid w:val="003F2187"/>
    <w:rsid w:val="003F3E84"/>
    <w:rsid w:val="003F6214"/>
    <w:rsid w:val="004054FE"/>
    <w:rsid w:val="00413360"/>
    <w:rsid w:val="00414023"/>
    <w:rsid w:val="00414A51"/>
    <w:rsid w:val="00414B4C"/>
    <w:rsid w:val="0042039B"/>
    <w:rsid w:val="004211BD"/>
    <w:rsid w:val="00422DA4"/>
    <w:rsid w:val="00425CB5"/>
    <w:rsid w:val="004317E0"/>
    <w:rsid w:val="00431F5D"/>
    <w:rsid w:val="0043283B"/>
    <w:rsid w:val="00434427"/>
    <w:rsid w:val="00436D16"/>
    <w:rsid w:val="00443391"/>
    <w:rsid w:val="00443826"/>
    <w:rsid w:val="00444C77"/>
    <w:rsid w:val="00453AC8"/>
    <w:rsid w:val="00453D41"/>
    <w:rsid w:val="0045459D"/>
    <w:rsid w:val="004737B3"/>
    <w:rsid w:val="0048519D"/>
    <w:rsid w:val="00493C67"/>
    <w:rsid w:val="004964F1"/>
    <w:rsid w:val="004A7953"/>
    <w:rsid w:val="004B02F0"/>
    <w:rsid w:val="004B7022"/>
    <w:rsid w:val="004C3AB1"/>
    <w:rsid w:val="004C4051"/>
    <w:rsid w:val="004C63A9"/>
    <w:rsid w:val="004C761D"/>
    <w:rsid w:val="004D05A6"/>
    <w:rsid w:val="004D0EDB"/>
    <w:rsid w:val="004D7824"/>
    <w:rsid w:val="004D7E19"/>
    <w:rsid w:val="004F5278"/>
    <w:rsid w:val="004F78B2"/>
    <w:rsid w:val="00503F7D"/>
    <w:rsid w:val="00504789"/>
    <w:rsid w:val="00507415"/>
    <w:rsid w:val="00507F1C"/>
    <w:rsid w:val="0051387A"/>
    <w:rsid w:val="00514DAA"/>
    <w:rsid w:val="00520828"/>
    <w:rsid w:val="00520BA8"/>
    <w:rsid w:val="00520F03"/>
    <w:rsid w:val="005221B4"/>
    <w:rsid w:val="00524275"/>
    <w:rsid w:val="005248F5"/>
    <w:rsid w:val="00526B28"/>
    <w:rsid w:val="00530AA6"/>
    <w:rsid w:val="00530EB6"/>
    <w:rsid w:val="00540443"/>
    <w:rsid w:val="00540A03"/>
    <w:rsid w:val="00541581"/>
    <w:rsid w:val="00542698"/>
    <w:rsid w:val="00542AB2"/>
    <w:rsid w:val="005524A2"/>
    <w:rsid w:val="00556904"/>
    <w:rsid w:val="0056063E"/>
    <w:rsid w:val="005656E0"/>
    <w:rsid w:val="0056639F"/>
    <w:rsid w:val="005752EB"/>
    <w:rsid w:val="005764F3"/>
    <w:rsid w:val="00583DBF"/>
    <w:rsid w:val="00584747"/>
    <w:rsid w:val="00585B27"/>
    <w:rsid w:val="005860CF"/>
    <w:rsid w:val="00586924"/>
    <w:rsid w:val="005876DC"/>
    <w:rsid w:val="0059003D"/>
    <w:rsid w:val="00593D09"/>
    <w:rsid w:val="00594FF1"/>
    <w:rsid w:val="005962CE"/>
    <w:rsid w:val="005963C6"/>
    <w:rsid w:val="005A2E32"/>
    <w:rsid w:val="005A488E"/>
    <w:rsid w:val="005C0D0F"/>
    <w:rsid w:val="005C4103"/>
    <w:rsid w:val="005C4BAC"/>
    <w:rsid w:val="005C5AE3"/>
    <w:rsid w:val="005C5F86"/>
    <w:rsid w:val="005D0328"/>
    <w:rsid w:val="005D0CEB"/>
    <w:rsid w:val="005D2326"/>
    <w:rsid w:val="005D4A97"/>
    <w:rsid w:val="005D5604"/>
    <w:rsid w:val="005D5B63"/>
    <w:rsid w:val="005D6F4D"/>
    <w:rsid w:val="005E1496"/>
    <w:rsid w:val="005E4D73"/>
    <w:rsid w:val="005F4080"/>
    <w:rsid w:val="005F41CE"/>
    <w:rsid w:val="00604901"/>
    <w:rsid w:val="006052FD"/>
    <w:rsid w:val="00606085"/>
    <w:rsid w:val="0061330F"/>
    <w:rsid w:val="00617F9E"/>
    <w:rsid w:val="006319E2"/>
    <w:rsid w:val="006350BA"/>
    <w:rsid w:val="00635A42"/>
    <w:rsid w:val="00635C3B"/>
    <w:rsid w:val="00636077"/>
    <w:rsid w:val="00637A0D"/>
    <w:rsid w:val="00640EC4"/>
    <w:rsid w:val="0064229C"/>
    <w:rsid w:val="00645310"/>
    <w:rsid w:val="00646A79"/>
    <w:rsid w:val="0064745A"/>
    <w:rsid w:val="00647AB2"/>
    <w:rsid w:val="0065070D"/>
    <w:rsid w:val="00656258"/>
    <w:rsid w:val="00657529"/>
    <w:rsid w:val="006648D5"/>
    <w:rsid w:val="00684BE7"/>
    <w:rsid w:val="00690BDD"/>
    <w:rsid w:val="00691438"/>
    <w:rsid w:val="00693BEB"/>
    <w:rsid w:val="00695366"/>
    <w:rsid w:val="00696639"/>
    <w:rsid w:val="006973E8"/>
    <w:rsid w:val="006A0AF8"/>
    <w:rsid w:val="006A23FC"/>
    <w:rsid w:val="006A69E2"/>
    <w:rsid w:val="006B0036"/>
    <w:rsid w:val="006B5F5C"/>
    <w:rsid w:val="006C5E10"/>
    <w:rsid w:val="006D0F76"/>
    <w:rsid w:val="006D241B"/>
    <w:rsid w:val="006D653F"/>
    <w:rsid w:val="006E3FE5"/>
    <w:rsid w:val="006E4438"/>
    <w:rsid w:val="006E7E70"/>
    <w:rsid w:val="006F2154"/>
    <w:rsid w:val="006F3BEB"/>
    <w:rsid w:val="006F4A79"/>
    <w:rsid w:val="006F525E"/>
    <w:rsid w:val="007032F9"/>
    <w:rsid w:val="007132AA"/>
    <w:rsid w:val="007140D6"/>
    <w:rsid w:val="00716893"/>
    <w:rsid w:val="00716F34"/>
    <w:rsid w:val="007221CA"/>
    <w:rsid w:val="00726926"/>
    <w:rsid w:val="00731DEE"/>
    <w:rsid w:val="0073586F"/>
    <w:rsid w:val="00740504"/>
    <w:rsid w:val="00742B1B"/>
    <w:rsid w:val="00746009"/>
    <w:rsid w:val="00754491"/>
    <w:rsid w:val="007603DF"/>
    <w:rsid w:val="007614EE"/>
    <w:rsid w:val="00761C09"/>
    <w:rsid w:val="00764C03"/>
    <w:rsid w:val="00775438"/>
    <w:rsid w:val="00780926"/>
    <w:rsid w:val="007856DA"/>
    <w:rsid w:val="00793F5E"/>
    <w:rsid w:val="007945AB"/>
    <w:rsid w:val="00795EEA"/>
    <w:rsid w:val="007A3420"/>
    <w:rsid w:val="007C4625"/>
    <w:rsid w:val="007C6AB1"/>
    <w:rsid w:val="007E0A3F"/>
    <w:rsid w:val="007E5971"/>
    <w:rsid w:val="007F302B"/>
    <w:rsid w:val="00816B01"/>
    <w:rsid w:val="00820701"/>
    <w:rsid w:val="008217F9"/>
    <w:rsid w:val="00823C50"/>
    <w:rsid w:val="00823F1E"/>
    <w:rsid w:val="00831637"/>
    <w:rsid w:val="00832DC7"/>
    <w:rsid w:val="00835678"/>
    <w:rsid w:val="008369A0"/>
    <w:rsid w:val="00841A65"/>
    <w:rsid w:val="00843301"/>
    <w:rsid w:val="008452BE"/>
    <w:rsid w:val="008524CD"/>
    <w:rsid w:val="0085285A"/>
    <w:rsid w:val="00854773"/>
    <w:rsid w:val="008642AC"/>
    <w:rsid w:val="00865D72"/>
    <w:rsid w:val="00883E4B"/>
    <w:rsid w:val="0088581D"/>
    <w:rsid w:val="00886838"/>
    <w:rsid w:val="00891D7C"/>
    <w:rsid w:val="0089675A"/>
    <w:rsid w:val="008B4D1C"/>
    <w:rsid w:val="008C05AB"/>
    <w:rsid w:val="008C29A7"/>
    <w:rsid w:val="008C44AF"/>
    <w:rsid w:val="008C4D6C"/>
    <w:rsid w:val="008D0F4B"/>
    <w:rsid w:val="008D1548"/>
    <w:rsid w:val="008D50E1"/>
    <w:rsid w:val="008D5629"/>
    <w:rsid w:val="008D684F"/>
    <w:rsid w:val="008D69CA"/>
    <w:rsid w:val="008D78A2"/>
    <w:rsid w:val="008D7A05"/>
    <w:rsid w:val="008D7F92"/>
    <w:rsid w:val="008F23D8"/>
    <w:rsid w:val="008F496E"/>
    <w:rsid w:val="008F4F27"/>
    <w:rsid w:val="008F5B73"/>
    <w:rsid w:val="00901E1B"/>
    <w:rsid w:val="009042C4"/>
    <w:rsid w:val="0090529E"/>
    <w:rsid w:val="009179EB"/>
    <w:rsid w:val="009208F0"/>
    <w:rsid w:val="0092225F"/>
    <w:rsid w:val="00922A3B"/>
    <w:rsid w:val="00923AB2"/>
    <w:rsid w:val="00925276"/>
    <w:rsid w:val="009273C6"/>
    <w:rsid w:val="00927B3E"/>
    <w:rsid w:val="00931E7D"/>
    <w:rsid w:val="00932B11"/>
    <w:rsid w:val="00953F2A"/>
    <w:rsid w:val="00956BAA"/>
    <w:rsid w:val="0096626D"/>
    <w:rsid w:val="009715D2"/>
    <w:rsid w:val="009720DB"/>
    <w:rsid w:val="0097370C"/>
    <w:rsid w:val="00974075"/>
    <w:rsid w:val="00977D82"/>
    <w:rsid w:val="009933A1"/>
    <w:rsid w:val="00993FFC"/>
    <w:rsid w:val="009A2A81"/>
    <w:rsid w:val="009A4CDC"/>
    <w:rsid w:val="009A6033"/>
    <w:rsid w:val="009B2469"/>
    <w:rsid w:val="009B4643"/>
    <w:rsid w:val="009B5A63"/>
    <w:rsid w:val="009B702C"/>
    <w:rsid w:val="009C103D"/>
    <w:rsid w:val="009C133D"/>
    <w:rsid w:val="009C6821"/>
    <w:rsid w:val="009D2646"/>
    <w:rsid w:val="009E6B5E"/>
    <w:rsid w:val="009F0415"/>
    <w:rsid w:val="00A022AF"/>
    <w:rsid w:val="00A02A9B"/>
    <w:rsid w:val="00A035A0"/>
    <w:rsid w:val="00A102A0"/>
    <w:rsid w:val="00A134E2"/>
    <w:rsid w:val="00A321D6"/>
    <w:rsid w:val="00A3460E"/>
    <w:rsid w:val="00A50ED5"/>
    <w:rsid w:val="00A53C57"/>
    <w:rsid w:val="00A57C3D"/>
    <w:rsid w:val="00A61EF7"/>
    <w:rsid w:val="00A63263"/>
    <w:rsid w:val="00A67C9E"/>
    <w:rsid w:val="00A73224"/>
    <w:rsid w:val="00A74F37"/>
    <w:rsid w:val="00A816E3"/>
    <w:rsid w:val="00A93830"/>
    <w:rsid w:val="00A96DE5"/>
    <w:rsid w:val="00A978BA"/>
    <w:rsid w:val="00A97AE0"/>
    <w:rsid w:val="00AA72BF"/>
    <w:rsid w:val="00AB32A7"/>
    <w:rsid w:val="00AB3C29"/>
    <w:rsid w:val="00AB547D"/>
    <w:rsid w:val="00AB5BB4"/>
    <w:rsid w:val="00AB64A5"/>
    <w:rsid w:val="00AB78F5"/>
    <w:rsid w:val="00AB7A66"/>
    <w:rsid w:val="00AC284D"/>
    <w:rsid w:val="00AC5D9B"/>
    <w:rsid w:val="00AC67B2"/>
    <w:rsid w:val="00AC6A64"/>
    <w:rsid w:val="00AD68AE"/>
    <w:rsid w:val="00AE5E68"/>
    <w:rsid w:val="00AF2774"/>
    <w:rsid w:val="00AF3F6A"/>
    <w:rsid w:val="00AF4DD0"/>
    <w:rsid w:val="00AF66EA"/>
    <w:rsid w:val="00B04249"/>
    <w:rsid w:val="00B0712D"/>
    <w:rsid w:val="00B11CFB"/>
    <w:rsid w:val="00B15441"/>
    <w:rsid w:val="00B16D6E"/>
    <w:rsid w:val="00B2131F"/>
    <w:rsid w:val="00B25FEB"/>
    <w:rsid w:val="00B26758"/>
    <w:rsid w:val="00B313DB"/>
    <w:rsid w:val="00B35A3F"/>
    <w:rsid w:val="00B415C4"/>
    <w:rsid w:val="00B4236E"/>
    <w:rsid w:val="00B51454"/>
    <w:rsid w:val="00B51E24"/>
    <w:rsid w:val="00B60E71"/>
    <w:rsid w:val="00B62130"/>
    <w:rsid w:val="00B751F7"/>
    <w:rsid w:val="00B76493"/>
    <w:rsid w:val="00B76789"/>
    <w:rsid w:val="00B800E6"/>
    <w:rsid w:val="00B82679"/>
    <w:rsid w:val="00B843D7"/>
    <w:rsid w:val="00B84751"/>
    <w:rsid w:val="00B9322B"/>
    <w:rsid w:val="00B941D9"/>
    <w:rsid w:val="00B95592"/>
    <w:rsid w:val="00BA1BE1"/>
    <w:rsid w:val="00BA4FDF"/>
    <w:rsid w:val="00BA62B5"/>
    <w:rsid w:val="00BA7E2E"/>
    <w:rsid w:val="00BB3A80"/>
    <w:rsid w:val="00BB7582"/>
    <w:rsid w:val="00BC09D0"/>
    <w:rsid w:val="00BC124D"/>
    <w:rsid w:val="00BC477A"/>
    <w:rsid w:val="00BC6F05"/>
    <w:rsid w:val="00BD0330"/>
    <w:rsid w:val="00BD2162"/>
    <w:rsid w:val="00BD321B"/>
    <w:rsid w:val="00BD3930"/>
    <w:rsid w:val="00BE0237"/>
    <w:rsid w:val="00BE1EE1"/>
    <w:rsid w:val="00BE3211"/>
    <w:rsid w:val="00BE5C70"/>
    <w:rsid w:val="00BF6904"/>
    <w:rsid w:val="00C06423"/>
    <w:rsid w:val="00C1566A"/>
    <w:rsid w:val="00C20FC9"/>
    <w:rsid w:val="00C21B2F"/>
    <w:rsid w:val="00C2317E"/>
    <w:rsid w:val="00C25608"/>
    <w:rsid w:val="00C2581C"/>
    <w:rsid w:val="00C258AE"/>
    <w:rsid w:val="00C326D0"/>
    <w:rsid w:val="00C41B3E"/>
    <w:rsid w:val="00C42140"/>
    <w:rsid w:val="00C43B76"/>
    <w:rsid w:val="00C43C20"/>
    <w:rsid w:val="00C47B5F"/>
    <w:rsid w:val="00C548F5"/>
    <w:rsid w:val="00C6418E"/>
    <w:rsid w:val="00C643E6"/>
    <w:rsid w:val="00C67AA8"/>
    <w:rsid w:val="00C7074C"/>
    <w:rsid w:val="00C70A6A"/>
    <w:rsid w:val="00C7129C"/>
    <w:rsid w:val="00C7687C"/>
    <w:rsid w:val="00C77420"/>
    <w:rsid w:val="00C80468"/>
    <w:rsid w:val="00C81486"/>
    <w:rsid w:val="00C8356C"/>
    <w:rsid w:val="00C85EA7"/>
    <w:rsid w:val="00C86866"/>
    <w:rsid w:val="00C93BC4"/>
    <w:rsid w:val="00C97B7F"/>
    <w:rsid w:val="00CA098F"/>
    <w:rsid w:val="00CA1EC5"/>
    <w:rsid w:val="00CA55E6"/>
    <w:rsid w:val="00CB72D4"/>
    <w:rsid w:val="00CB776D"/>
    <w:rsid w:val="00CC091C"/>
    <w:rsid w:val="00CC109B"/>
    <w:rsid w:val="00CC2BFB"/>
    <w:rsid w:val="00CD48AE"/>
    <w:rsid w:val="00CD5A4C"/>
    <w:rsid w:val="00CD66E0"/>
    <w:rsid w:val="00CE0EA2"/>
    <w:rsid w:val="00CE2129"/>
    <w:rsid w:val="00CE3E37"/>
    <w:rsid w:val="00CF61AF"/>
    <w:rsid w:val="00D01AF2"/>
    <w:rsid w:val="00D03417"/>
    <w:rsid w:val="00D120C8"/>
    <w:rsid w:val="00D13031"/>
    <w:rsid w:val="00D14F43"/>
    <w:rsid w:val="00D176ED"/>
    <w:rsid w:val="00D219D6"/>
    <w:rsid w:val="00D2566B"/>
    <w:rsid w:val="00D30794"/>
    <w:rsid w:val="00D342CA"/>
    <w:rsid w:val="00D3569C"/>
    <w:rsid w:val="00D3670A"/>
    <w:rsid w:val="00D37D4B"/>
    <w:rsid w:val="00D442AB"/>
    <w:rsid w:val="00D462F2"/>
    <w:rsid w:val="00D47C2F"/>
    <w:rsid w:val="00D5107D"/>
    <w:rsid w:val="00D5215E"/>
    <w:rsid w:val="00D64464"/>
    <w:rsid w:val="00D72194"/>
    <w:rsid w:val="00D76D20"/>
    <w:rsid w:val="00D802C5"/>
    <w:rsid w:val="00D85DD1"/>
    <w:rsid w:val="00D9245A"/>
    <w:rsid w:val="00DA3B61"/>
    <w:rsid w:val="00DA405D"/>
    <w:rsid w:val="00DA7371"/>
    <w:rsid w:val="00DA7AD7"/>
    <w:rsid w:val="00DB753C"/>
    <w:rsid w:val="00DC0F6F"/>
    <w:rsid w:val="00DC25B8"/>
    <w:rsid w:val="00DD01AE"/>
    <w:rsid w:val="00DD178C"/>
    <w:rsid w:val="00DD2889"/>
    <w:rsid w:val="00DD5268"/>
    <w:rsid w:val="00DD6626"/>
    <w:rsid w:val="00DE16A3"/>
    <w:rsid w:val="00DE2F37"/>
    <w:rsid w:val="00DE33E1"/>
    <w:rsid w:val="00DE7AF1"/>
    <w:rsid w:val="00DF4A0E"/>
    <w:rsid w:val="00E032E8"/>
    <w:rsid w:val="00E10346"/>
    <w:rsid w:val="00E10DAC"/>
    <w:rsid w:val="00E11217"/>
    <w:rsid w:val="00E143E1"/>
    <w:rsid w:val="00E1508F"/>
    <w:rsid w:val="00E16075"/>
    <w:rsid w:val="00E1774D"/>
    <w:rsid w:val="00E254B9"/>
    <w:rsid w:val="00E26978"/>
    <w:rsid w:val="00E405A0"/>
    <w:rsid w:val="00E40817"/>
    <w:rsid w:val="00E41EA7"/>
    <w:rsid w:val="00E4496B"/>
    <w:rsid w:val="00E456CB"/>
    <w:rsid w:val="00E47896"/>
    <w:rsid w:val="00E56BD9"/>
    <w:rsid w:val="00E63495"/>
    <w:rsid w:val="00E66257"/>
    <w:rsid w:val="00E72CFF"/>
    <w:rsid w:val="00E757F3"/>
    <w:rsid w:val="00E80FA7"/>
    <w:rsid w:val="00E83DDE"/>
    <w:rsid w:val="00E859DC"/>
    <w:rsid w:val="00E91ACC"/>
    <w:rsid w:val="00E9275B"/>
    <w:rsid w:val="00E9633E"/>
    <w:rsid w:val="00EA517D"/>
    <w:rsid w:val="00EB2B18"/>
    <w:rsid w:val="00ED1631"/>
    <w:rsid w:val="00EE103B"/>
    <w:rsid w:val="00EE5594"/>
    <w:rsid w:val="00EF5C69"/>
    <w:rsid w:val="00F00B08"/>
    <w:rsid w:val="00F034C4"/>
    <w:rsid w:val="00F036AF"/>
    <w:rsid w:val="00F051FD"/>
    <w:rsid w:val="00F05D26"/>
    <w:rsid w:val="00F110B8"/>
    <w:rsid w:val="00F113F4"/>
    <w:rsid w:val="00F13EAB"/>
    <w:rsid w:val="00F23D1D"/>
    <w:rsid w:val="00F2696F"/>
    <w:rsid w:val="00F30283"/>
    <w:rsid w:val="00F369DC"/>
    <w:rsid w:val="00F3750A"/>
    <w:rsid w:val="00F40925"/>
    <w:rsid w:val="00F430E7"/>
    <w:rsid w:val="00F5257D"/>
    <w:rsid w:val="00F5266A"/>
    <w:rsid w:val="00F52C98"/>
    <w:rsid w:val="00F53A59"/>
    <w:rsid w:val="00F5621D"/>
    <w:rsid w:val="00F5685E"/>
    <w:rsid w:val="00F614B7"/>
    <w:rsid w:val="00F650CF"/>
    <w:rsid w:val="00F662F3"/>
    <w:rsid w:val="00F67989"/>
    <w:rsid w:val="00F75E92"/>
    <w:rsid w:val="00F8500E"/>
    <w:rsid w:val="00F97BA9"/>
    <w:rsid w:val="00FA2ECE"/>
    <w:rsid w:val="00FB0D65"/>
    <w:rsid w:val="00FB56D4"/>
    <w:rsid w:val="00FB59BF"/>
    <w:rsid w:val="00FB7926"/>
    <w:rsid w:val="00FB7931"/>
    <w:rsid w:val="00FC07EC"/>
    <w:rsid w:val="00FC0C8B"/>
    <w:rsid w:val="00FC0D4A"/>
    <w:rsid w:val="00FC1C78"/>
    <w:rsid w:val="00FC4062"/>
    <w:rsid w:val="00FC56B4"/>
    <w:rsid w:val="00FE0259"/>
    <w:rsid w:val="00FE0FCF"/>
    <w:rsid w:val="00FE20BC"/>
    <w:rsid w:val="00FE2A18"/>
    <w:rsid w:val="00FE44CD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2C43C7"/>
  <w15:chartTrackingRefBased/>
  <w15:docId w15:val="{23615259-CB5F-9C4D-B9BF-AA7942CF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103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5F4080"/>
    <w:pPr>
      <w:widowControl w:val="0"/>
      <w:autoSpaceDE w:val="0"/>
      <w:autoSpaceDN w:val="0"/>
      <w:spacing w:after="0" w:line="453" w:lineRule="exact"/>
      <w:ind w:left="3129"/>
      <w:jc w:val="right"/>
      <w:outlineLvl w:val="0"/>
    </w:pPr>
    <w:rPr>
      <w:rFonts w:ascii="Times New Roman" w:eastAsia="Times New Roman" w:hAnsi="Times New Roman" w:cs="Times New Roman"/>
      <w:sz w:val="40"/>
      <w:szCs w:val="40"/>
      <w:u w:val="single" w:color="000000"/>
    </w:rPr>
  </w:style>
  <w:style w:type="paragraph" w:styleId="2">
    <w:name w:val="heading 2"/>
    <w:basedOn w:val="a"/>
    <w:link w:val="20"/>
    <w:uiPriority w:val="9"/>
    <w:unhideWhenUsed/>
    <w:qFormat/>
    <w:rsid w:val="005F4080"/>
    <w:pPr>
      <w:widowControl w:val="0"/>
      <w:autoSpaceDE w:val="0"/>
      <w:autoSpaceDN w:val="0"/>
      <w:spacing w:after="0" w:line="240" w:lineRule="auto"/>
      <w:ind w:left="1338" w:right="134"/>
      <w:jc w:val="right"/>
      <w:outlineLvl w:val="1"/>
    </w:pPr>
    <w:rPr>
      <w:rFonts w:ascii="Times New Roman" w:eastAsia="Times New Roman" w:hAnsi="Times New Roman" w:cs="Times New Roman"/>
      <w:sz w:val="26"/>
      <w:szCs w:val="26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1774D"/>
  </w:style>
  <w:style w:type="paragraph" w:styleId="a5">
    <w:name w:val="footer"/>
    <w:basedOn w:val="a"/>
    <w:link w:val="a6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1774D"/>
  </w:style>
  <w:style w:type="paragraph" w:styleId="a7">
    <w:name w:val="List Paragraph"/>
    <w:basedOn w:val="a"/>
    <w:uiPriority w:val="34"/>
    <w:qFormat/>
    <w:rsid w:val="003D515D"/>
    <w:pPr>
      <w:bidi/>
      <w:spacing w:after="200" w:line="276" w:lineRule="auto"/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D5B6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link w:val="a8"/>
    <w:uiPriority w:val="99"/>
    <w:semiHidden/>
    <w:rsid w:val="005D5B63"/>
    <w:rPr>
      <w:rFonts w:ascii="Tahoma" w:hAnsi="Tahoma" w:cs="Tahoma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2F4F57"/>
    <w:pPr>
      <w:bidi/>
      <w:spacing w:after="0" w:line="240" w:lineRule="auto"/>
    </w:pPr>
    <w:rPr>
      <w:sz w:val="20"/>
      <w:szCs w:val="20"/>
    </w:rPr>
  </w:style>
  <w:style w:type="character" w:customStyle="1" w:styleId="ab">
    <w:name w:val="טקסט הערת שוליים תו"/>
    <w:basedOn w:val="a0"/>
    <w:link w:val="aa"/>
    <w:uiPriority w:val="99"/>
    <w:semiHidden/>
    <w:rsid w:val="002F4F57"/>
  </w:style>
  <w:style w:type="character" w:styleId="ac">
    <w:name w:val="footnote reference"/>
    <w:uiPriority w:val="99"/>
    <w:semiHidden/>
    <w:unhideWhenUsed/>
    <w:rsid w:val="002F4F57"/>
    <w:rPr>
      <w:vertAlign w:val="superscript"/>
    </w:rPr>
  </w:style>
  <w:style w:type="character" w:styleId="Hyperlink">
    <w:name w:val="Hyperlink"/>
    <w:uiPriority w:val="99"/>
    <w:unhideWhenUsed/>
    <w:rsid w:val="001C3DA8"/>
    <w:rPr>
      <w:color w:val="0563C1"/>
      <w:u w:val="single"/>
    </w:rPr>
  </w:style>
  <w:style w:type="character" w:styleId="ad">
    <w:name w:val="annotation reference"/>
    <w:uiPriority w:val="99"/>
    <w:semiHidden/>
    <w:unhideWhenUsed/>
    <w:rsid w:val="006D241B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6D241B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rsid w:val="006D241B"/>
  </w:style>
  <w:style w:type="table" w:styleId="af0">
    <w:name w:val="Table Grid"/>
    <w:basedOn w:val="a1"/>
    <w:uiPriority w:val="39"/>
    <w:rsid w:val="0001489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Unresolved Mention"/>
    <w:basedOn w:val="a0"/>
    <w:uiPriority w:val="99"/>
    <w:semiHidden/>
    <w:unhideWhenUsed/>
    <w:rsid w:val="003C204D"/>
    <w:rPr>
      <w:color w:val="605E5C"/>
      <w:shd w:val="clear" w:color="auto" w:fill="E1DFDD"/>
    </w:rPr>
  </w:style>
  <w:style w:type="paragraph" w:styleId="af2">
    <w:name w:val="Body Text"/>
    <w:basedOn w:val="a"/>
    <w:link w:val="af3"/>
    <w:unhideWhenUsed/>
    <w:rsid w:val="00C81486"/>
    <w:pPr>
      <w:tabs>
        <w:tab w:val="left" w:pos="1916"/>
      </w:tabs>
      <w:bidi/>
      <w:spacing w:after="0" w:line="360" w:lineRule="auto"/>
      <w:jc w:val="both"/>
    </w:pPr>
    <w:rPr>
      <w:rFonts w:ascii="Times New Roman" w:eastAsia="Times New Roman" w:hAnsi="Times New Roman" w:cs="David"/>
      <w:sz w:val="20"/>
      <w:szCs w:val="24"/>
      <w:lang w:eastAsia="he-IL"/>
    </w:rPr>
  </w:style>
  <w:style w:type="character" w:customStyle="1" w:styleId="af3">
    <w:name w:val="גוף טקסט תו"/>
    <w:basedOn w:val="a0"/>
    <w:link w:val="af2"/>
    <w:rsid w:val="00C81486"/>
    <w:rPr>
      <w:rFonts w:ascii="Times New Roman" w:eastAsia="Times New Roman" w:hAnsi="Times New Roman" w:cs="David"/>
      <w:szCs w:val="24"/>
      <w:lang w:eastAsia="he-IL"/>
    </w:rPr>
  </w:style>
  <w:style w:type="character" w:styleId="af4">
    <w:name w:val="Placeholder Text"/>
    <w:basedOn w:val="a0"/>
    <w:uiPriority w:val="99"/>
    <w:semiHidden/>
    <w:rsid w:val="0006069C"/>
    <w:rPr>
      <w:color w:val="808080"/>
    </w:rPr>
  </w:style>
  <w:style w:type="character" w:customStyle="1" w:styleId="10">
    <w:name w:val="כותרת 1 תו"/>
    <w:basedOn w:val="a0"/>
    <w:link w:val="1"/>
    <w:uiPriority w:val="9"/>
    <w:rsid w:val="005F4080"/>
    <w:rPr>
      <w:rFonts w:ascii="Times New Roman" w:eastAsia="Times New Roman" w:hAnsi="Times New Roman" w:cs="Times New Roman"/>
      <w:sz w:val="40"/>
      <w:szCs w:val="40"/>
      <w:u w:val="single" w:color="000000"/>
    </w:rPr>
  </w:style>
  <w:style w:type="character" w:customStyle="1" w:styleId="20">
    <w:name w:val="כותרת 2 תו"/>
    <w:basedOn w:val="a0"/>
    <w:link w:val="2"/>
    <w:uiPriority w:val="9"/>
    <w:rsid w:val="005F4080"/>
    <w:rPr>
      <w:rFonts w:ascii="Times New Roman" w:eastAsia="Times New Roman" w:hAnsi="Times New Roman" w:cs="Times New Roman"/>
      <w:sz w:val="26"/>
      <w:szCs w:val="26"/>
      <w:u w:val="single" w:color="000000"/>
    </w:rPr>
  </w:style>
  <w:style w:type="table" w:customStyle="1" w:styleId="TableNormal">
    <w:name w:val="Table Normal"/>
    <w:uiPriority w:val="2"/>
    <w:semiHidden/>
    <w:unhideWhenUsed/>
    <w:qFormat/>
    <w:rsid w:val="005F408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F408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11">
    <w:name w:val="Plain Table 1"/>
    <w:basedOn w:val="a1"/>
    <w:uiPriority w:val="41"/>
    <w:rsid w:val="005860C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f5">
    <w:name w:val="Grid Table Light"/>
    <w:basedOn w:val="a1"/>
    <w:uiPriority w:val="40"/>
    <w:rsid w:val="00DE16A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Nirs\&#1496;&#1497;&#1508;&#1493;&#1500;%20&#1489;&#1497;&#1495;&#1497;&#1491;&#1493;&#1514;\&#1488;&#1490;&#1507;%20&#1502;&#1513;&#1488;&#1489;&#1497;%20&#1488;&#1504;&#1493;&#1513;\HR_A4_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EB035-CABF-4110-B6C4-2CB8107C0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HR_A4_</Template>
  <TotalTime>4</TotalTime>
  <Pages>4</Pages>
  <Words>432</Words>
  <Characters>2162</Characters>
  <Application>Microsoft Office Word</Application>
  <DocSecurity>0</DocSecurity>
  <Lines>18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Technion</Company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שילה ניר</dc:creator>
  <cp:keywords/>
  <dc:description/>
  <cp:lastModifiedBy>ראש לשכת סמנכ"ל משאבי אנוש</cp:lastModifiedBy>
  <cp:revision>2</cp:revision>
  <cp:lastPrinted>2022-02-09T10:51:00Z</cp:lastPrinted>
  <dcterms:created xsi:type="dcterms:W3CDTF">2026-09-14T09:16:00Z</dcterms:created>
  <dcterms:modified xsi:type="dcterms:W3CDTF">2026-09-14T09:16:00Z</dcterms:modified>
</cp:coreProperties>
</file>