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CF6E" w14:textId="77777777" w:rsidR="00295FB2" w:rsidRPr="0077254B" w:rsidRDefault="00295FB2" w:rsidP="00295FB2">
      <w:pPr>
        <w:jc w:val="right"/>
        <w:rPr>
          <w:rFonts w:ascii="David" w:hAnsi="David" w:cs="David"/>
        </w:rPr>
      </w:pPr>
    </w:p>
    <w:p w14:paraId="39883142" w14:textId="0F868D49" w:rsidR="00295FB2" w:rsidRPr="0077254B" w:rsidRDefault="00295FB2" w:rsidP="00295FB2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>אל: ציבור העובדים</w:t>
      </w:r>
    </w:p>
    <w:p w14:paraId="1766A89E" w14:textId="29EE643D" w:rsidR="00295FB2" w:rsidRPr="0077254B" w:rsidRDefault="00295FB2" w:rsidP="00295FB2">
      <w:pPr>
        <w:jc w:val="right"/>
        <w:rPr>
          <w:rFonts w:ascii="David" w:hAnsi="David" w:cs="David"/>
        </w:rPr>
      </w:pPr>
      <w:r w:rsidRPr="0077254B">
        <w:rPr>
          <w:rFonts w:ascii="David" w:hAnsi="David" w:cs="David"/>
          <w:rtl/>
        </w:rPr>
        <w:t xml:space="preserve">מאת: סמנכ"ל משאבי אנוש </w:t>
      </w:r>
    </w:p>
    <w:p w14:paraId="5F022E26" w14:textId="77777777" w:rsidR="00295FB2" w:rsidRPr="0077254B" w:rsidRDefault="00295FB2" w:rsidP="00295FB2">
      <w:pPr>
        <w:jc w:val="right"/>
        <w:rPr>
          <w:rFonts w:ascii="David" w:hAnsi="David" w:cs="David"/>
          <w:rtl/>
        </w:rPr>
      </w:pPr>
    </w:p>
    <w:p w14:paraId="3B71C31C" w14:textId="7296FC51" w:rsidR="00295FB2" w:rsidRPr="0077254B" w:rsidRDefault="00295FB2" w:rsidP="00295FB2">
      <w:pPr>
        <w:jc w:val="center"/>
        <w:rPr>
          <w:rFonts w:ascii="David" w:hAnsi="David" w:cs="David"/>
          <w:b/>
          <w:bCs/>
          <w:u w:val="single"/>
          <w:rtl/>
        </w:rPr>
      </w:pPr>
      <w:r w:rsidRPr="0077254B">
        <w:rPr>
          <w:rFonts w:ascii="David" w:hAnsi="David" w:cs="David"/>
          <w:b/>
          <w:bCs/>
          <w:u w:val="single"/>
          <w:rtl/>
        </w:rPr>
        <w:t>טופס תרומת ימי מחלה</w:t>
      </w:r>
    </w:p>
    <w:p w14:paraId="2852598B" w14:textId="074C5DB6" w:rsidR="001907D5" w:rsidRPr="0077254B" w:rsidRDefault="00F30283" w:rsidP="00F30283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</w:rPr>
        <w:t xml:space="preserve"> </w:t>
      </w:r>
      <w:r w:rsidR="006F525E" w:rsidRPr="0077254B">
        <w:rPr>
          <w:rFonts w:ascii="David" w:hAnsi="David" w:cs="David"/>
          <w:rtl/>
        </w:rPr>
        <w:t>בהתאם להסכם הקיבוצי המיוחד</w:t>
      </w:r>
      <w:r w:rsidR="009C6821" w:rsidRPr="0077254B">
        <w:rPr>
          <w:rFonts w:ascii="David" w:hAnsi="David" w:cs="David"/>
          <w:rtl/>
        </w:rPr>
        <w:t>,</w:t>
      </w:r>
      <w:r w:rsidR="006F525E" w:rsidRPr="0077254B">
        <w:rPr>
          <w:rFonts w:ascii="David" w:hAnsi="David" w:cs="David"/>
          <w:rtl/>
        </w:rPr>
        <w:t xml:space="preserve"> קיימת בטכניון קרן </w:t>
      </w:r>
      <w:r w:rsidR="000C2D4B" w:rsidRPr="0077254B">
        <w:rPr>
          <w:rFonts w:ascii="David" w:hAnsi="David" w:cs="David"/>
          <w:rtl/>
        </w:rPr>
        <w:t xml:space="preserve">ימי מחלה שמטרתה מתן סיוע לעובדים קבועים הנעדרים מהעבודה עקב מחלה, לתקופה </w:t>
      </w:r>
      <w:r w:rsidR="00E80FA7" w:rsidRPr="0077254B">
        <w:rPr>
          <w:rFonts w:ascii="David" w:hAnsi="David" w:cs="David"/>
          <w:rtl/>
        </w:rPr>
        <w:t>העולה על 30 יום, ולא נותר</w:t>
      </w:r>
      <w:r w:rsidR="001907D5" w:rsidRPr="0077254B">
        <w:rPr>
          <w:rFonts w:ascii="David" w:hAnsi="David" w:cs="David"/>
          <w:rtl/>
        </w:rPr>
        <w:t xml:space="preserve">ו לזכותם ימי מחלה או חופשה. </w:t>
      </w:r>
    </w:p>
    <w:p w14:paraId="358A22DA" w14:textId="77777777" w:rsidR="00297B52" w:rsidRPr="0077254B" w:rsidRDefault="001907D5" w:rsidP="00F30283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 xml:space="preserve">מקורות הקרן הם ימי חופשה שנתית שהעובדים תורמים לקרן </w:t>
      </w:r>
      <w:r w:rsidR="00E143E1" w:rsidRPr="0077254B">
        <w:rPr>
          <w:rFonts w:ascii="David" w:hAnsi="David" w:cs="David"/>
          <w:rtl/>
        </w:rPr>
        <w:t xml:space="preserve">זו ותרומת ימי עבודה מטעם ההנהלה שלא תעלה על תרומת ימי החופשה של העובדים. </w:t>
      </w:r>
    </w:p>
    <w:p w14:paraId="117B9BD7" w14:textId="77777777" w:rsidR="00297B52" w:rsidRPr="0077254B" w:rsidRDefault="00297B52" w:rsidP="00F30283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 xml:space="preserve">רק עובד שתרם לקרן ימי מחלה יוכל לקבל סיוע מהקרן בשעת הצורך. </w:t>
      </w:r>
    </w:p>
    <w:p w14:paraId="0C7D7E2E" w14:textId="2A9C6331" w:rsidR="0014698F" w:rsidRPr="0077254B" w:rsidRDefault="00297B52" w:rsidP="00FE44CD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 xml:space="preserve">עובדים המעוניינים לתרום לקרן </w:t>
      </w:r>
      <w:r w:rsidR="000A5060" w:rsidRPr="0077254B">
        <w:rPr>
          <w:rFonts w:ascii="David" w:hAnsi="David" w:cs="David"/>
          <w:rtl/>
        </w:rPr>
        <w:t xml:space="preserve">ימלאו את הטופס בתחתית עמוד זה וישלחו אותו לסמדר לוין במערך משאבי </w:t>
      </w:r>
      <w:r w:rsidR="007C4625" w:rsidRPr="0077254B">
        <w:rPr>
          <w:rFonts w:ascii="David" w:hAnsi="David" w:cs="David"/>
          <w:rtl/>
        </w:rPr>
        <w:t>אנוש</w:t>
      </w:r>
      <w:r w:rsidR="001904DD" w:rsidRPr="0077254B">
        <w:rPr>
          <w:rFonts w:ascii="David" w:hAnsi="David" w:cs="David"/>
          <w:rtl/>
        </w:rPr>
        <w:t>:</w:t>
      </w:r>
    </w:p>
    <w:p w14:paraId="7DFC1360" w14:textId="3856ADFC" w:rsidR="007C4625" w:rsidRPr="0077254B" w:rsidRDefault="00977D82" w:rsidP="005C4BAC">
      <w:pPr>
        <w:jc w:val="center"/>
        <w:rPr>
          <w:rFonts w:ascii="David" w:hAnsi="David" w:cs="David"/>
          <w:rtl/>
        </w:rPr>
      </w:pPr>
      <w:hyperlink r:id="rId8" w:history="1">
        <w:r w:rsidRPr="0077254B">
          <w:rPr>
            <w:rStyle w:val="Hyperlink"/>
            <w:rFonts w:ascii="David" w:hAnsi="David" w:cs="David"/>
          </w:rPr>
          <w:t>smadarl@technion.ac.il</w:t>
        </w:r>
      </w:hyperlink>
    </w:p>
    <w:p w14:paraId="5030BF66" w14:textId="6DF6C558" w:rsidR="001904DD" w:rsidRPr="0077254B" w:rsidRDefault="005C4BAC" w:rsidP="00FE44CD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>יש לציין את כמות השעות הנתרמת</w:t>
      </w:r>
      <w:r w:rsidR="00265402" w:rsidRPr="0077254B">
        <w:rPr>
          <w:rFonts w:ascii="David" w:hAnsi="David" w:cs="David"/>
          <w:rtl/>
        </w:rPr>
        <w:t xml:space="preserve">. תרומה מינימלית לקרן היא יום עבודה מלא (8 שעות). </w:t>
      </w:r>
    </w:p>
    <w:p w14:paraId="7CFEAA72" w14:textId="241273F8" w:rsidR="00584747" w:rsidRPr="0077254B" w:rsidRDefault="00584747" w:rsidP="00FE44CD">
      <w:pPr>
        <w:jc w:val="right"/>
        <w:rPr>
          <w:rFonts w:ascii="David" w:hAnsi="David" w:cs="David"/>
          <w:rtl/>
        </w:rPr>
      </w:pPr>
    </w:p>
    <w:p w14:paraId="66F698FA" w14:textId="2EFDA3F3" w:rsidR="00584747" w:rsidRPr="0077254B" w:rsidRDefault="00F662F3" w:rsidP="00F662F3">
      <w:pPr>
        <w:jc w:val="center"/>
        <w:rPr>
          <w:rFonts w:ascii="David" w:hAnsi="David" w:cs="David"/>
          <w:rtl/>
        </w:rPr>
      </w:pPr>
      <w:r w:rsidRPr="0077254B">
        <w:rPr>
          <w:rFonts w:ascii="David" w:hAnsi="David" w:cs="David"/>
          <w:noProof/>
        </w:rPr>
        <w:drawing>
          <wp:anchor distT="0" distB="0" distL="114300" distR="114300" simplePos="0" relativeHeight="251658752" behindDoc="1" locked="0" layoutInCell="1" allowOverlap="1" wp14:anchorId="1786AB78" wp14:editId="7756C9D1">
            <wp:simplePos x="0" y="0"/>
            <wp:positionH relativeFrom="page">
              <wp:posOffset>3093085</wp:posOffset>
            </wp:positionH>
            <wp:positionV relativeFrom="paragraph">
              <wp:posOffset>162560</wp:posOffset>
            </wp:positionV>
            <wp:extent cx="955221" cy="742950"/>
            <wp:effectExtent l="0" t="0" r="0" b="0"/>
            <wp:wrapNone/>
            <wp:docPr id="98962755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221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411C2" w14:textId="676A73B7" w:rsidR="00584747" w:rsidRPr="0077254B" w:rsidRDefault="00584747" w:rsidP="00584747">
      <w:pPr>
        <w:jc w:val="center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 xml:space="preserve">בברכה, </w:t>
      </w:r>
    </w:p>
    <w:p w14:paraId="28794233" w14:textId="3779CF7C" w:rsidR="00584747" w:rsidRPr="0077254B" w:rsidRDefault="00A102A0" w:rsidP="00584747">
      <w:pPr>
        <w:jc w:val="center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>דלית ביזן</w:t>
      </w:r>
    </w:p>
    <w:p w14:paraId="0AD4F0A0" w14:textId="77777777" w:rsidR="00A102A0" w:rsidRPr="0077254B" w:rsidRDefault="00A102A0" w:rsidP="00584747">
      <w:pPr>
        <w:jc w:val="center"/>
        <w:rPr>
          <w:rFonts w:ascii="David" w:hAnsi="David" w:cs="David"/>
          <w:rtl/>
        </w:rPr>
      </w:pPr>
    </w:p>
    <w:p w14:paraId="32484ECE" w14:textId="77777777" w:rsidR="00A102A0" w:rsidRPr="0077254B" w:rsidRDefault="00A102A0" w:rsidP="00584747">
      <w:pPr>
        <w:jc w:val="center"/>
        <w:rPr>
          <w:rFonts w:ascii="David" w:hAnsi="David" w:cs="David"/>
          <w:rtl/>
        </w:rPr>
      </w:pPr>
    </w:p>
    <w:p w14:paraId="032FF17E" w14:textId="50296A80" w:rsidR="00A102A0" w:rsidRPr="0077254B" w:rsidRDefault="00A102A0" w:rsidP="00584747">
      <w:pPr>
        <w:jc w:val="center"/>
        <w:rPr>
          <w:rFonts w:ascii="David" w:hAnsi="David" w:cs="David"/>
          <w:u w:val="double"/>
        </w:rPr>
      </w:pPr>
      <w:r w:rsidRPr="0077254B">
        <w:rPr>
          <w:rFonts w:ascii="David" w:hAnsi="David" w:cs="David"/>
          <w:u w:val="double"/>
        </w:rPr>
        <w:t>_______________________________________________________________________________</w:t>
      </w:r>
      <w:r w:rsidR="00215915" w:rsidRPr="0077254B">
        <w:rPr>
          <w:rFonts w:ascii="David" w:hAnsi="David" w:cs="David"/>
          <w:u w:val="double"/>
        </w:rPr>
        <w:t>_____</w:t>
      </w:r>
      <w:r w:rsidRPr="0077254B">
        <w:rPr>
          <w:rFonts w:ascii="David" w:hAnsi="David" w:cs="David"/>
          <w:u w:val="double"/>
        </w:rPr>
        <w:t>_</w:t>
      </w:r>
    </w:p>
    <w:p w14:paraId="027E6048" w14:textId="77777777" w:rsidR="00C7687C" w:rsidRPr="0077254B" w:rsidRDefault="00C7687C" w:rsidP="00C7687C">
      <w:pPr>
        <w:jc w:val="right"/>
        <w:rPr>
          <w:rFonts w:ascii="David" w:hAnsi="David" w:cs="David"/>
          <w:rtl/>
        </w:rPr>
      </w:pPr>
    </w:p>
    <w:p w14:paraId="0CE87F7A" w14:textId="4D99F28F" w:rsidR="00C7687C" w:rsidRPr="0077254B" w:rsidRDefault="00C7687C" w:rsidP="00C7687C">
      <w:pPr>
        <w:jc w:val="right"/>
        <w:rPr>
          <w:rFonts w:ascii="David" w:hAnsi="David" w:cs="David"/>
          <w:b/>
          <w:bCs/>
          <w:rtl/>
        </w:rPr>
      </w:pPr>
      <w:r w:rsidRPr="0077254B">
        <w:rPr>
          <w:rFonts w:ascii="David" w:hAnsi="David" w:cs="David"/>
          <w:b/>
          <w:bCs/>
          <w:rtl/>
        </w:rPr>
        <w:t xml:space="preserve">אל: מערך משאבי אנוש </w:t>
      </w:r>
    </w:p>
    <w:p w14:paraId="7AC8C71D" w14:textId="77777777" w:rsidR="00215915" w:rsidRPr="0077254B" w:rsidRDefault="00215915" w:rsidP="00F430E7">
      <w:pPr>
        <w:jc w:val="right"/>
        <w:rPr>
          <w:rFonts w:ascii="David" w:hAnsi="David" w:cs="David"/>
          <w:rtl/>
        </w:rPr>
      </w:pPr>
    </w:p>
    <w:p w14:paraId="5F271327" w14:textId="77777777" w:rsidR="00D76D20" w:rsidRPr="0077254B" w:rsidRDefault="00215915" w:rsidP="00F430E7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>מאת:_______________________ ת.ז</w:t>
      </w:r>
      <w:r w:rsidR="00D76D20" w:rsidRPr="0077254B">
        <w:rPr>
          <w:rFonts w:ascii="David" w:hAnsi="David" w:cs="David"/>
          <w:rtl/>
        </w:rPr>
        <w:t>:____________________</w:t>
      </w:r>
    </w:p>
    <w:p w14:paraId="7DE682FD" w14:textId="77777777" w:rsidR="00D76D20" w:rsidRPr="0077254B" w:rsidRDefault="00D76D20" w:rsidP="00F430E7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>פקולטה: _______________________ ארגון: _______________________</w:t>
      </w:r>
    </w:p>
    <w:p w14:paraId="0E3D0126" w14:textId="77777777" w:rsidR="00D76D20" w:rsidRPr="0077254B" w:rsidRDefault="00D76D20" w:rsidP="00F430E7">
      <w:pPr>
        <w:jc w:val="right"/>
        <w:rPr>
          <w:rFonts w:ascii="David" w:hAnsi="David" w:cs="David"/>
          <w:rtl/>
        </w:rPr>
      </w:pPr>
    </w:p>
    <w:p w14:paraId="5AE05EC4" w14:textId="77777777" w:rsidR="002F0E96" w:rsidRPr="0077254B" w:rsidRDefault="00D76D20" w:rsidP="00F430E7">
      <w:pPr>
        <w:jc w:val="right"/>
        <w:rPr>
          <w:rFonts w:ascii="David" w:hAnsi="David" w:cs="David"/>
          <w:rtl/>
        </w:rPr>
      </w:pPr>
      <w:r w:rsidRPr="0077254B">
        <w:rPr>
          <w:rFonts w:ascii="David" w:hAnsi="David" w:cs="David"/>
          <w:rtl/>
        </w:rPr>
        <w:t>אני מבקש/ת לתרום לקרן ימי מחלה ______________</w:t>
      </w:r>
      <w:r w:rsidR="002F0E96" w:rsidRPr="0077254B">
        <w:rPr>
          <w:rFonts w:ascii="David" w:hAnsi="David" w:cs="David"/>
          <w:rtl/>
        </w:rPr>
        <w:t xml:space="preserve"> שעות מתוך </w:t>
      </w:r>
      <w:r w:rsidR="002F0E96" w:rsidRPr="0077254B">
        <w:rPr>
          <w:rFonts w:ascii="David" w:hAnsi="David" w:cs="David"/>
          <w:b/>
          <w:bCs/>
          <w:rtl/>
        </w:rPr>
        <w:t xml:space="preserve">מכסת החופשה </w:t>
      </w:r>
      <w:r w:rsidR="002F0E96" w:rsidRPr="0077254B">
        <w:rPr>
          <w:rFonts w:ascii="David" w:hAnsi="David" w:cs="David"/>
          <w:rtl/>
        </w:rPr>
        <w:t>העומדת לרשותי.</w:t>
      </w:r>
    </w:p>
    <w:p w14:paraId="7F5DBEE8" w14:textId="77777777" w:rsidR="00F430E7" w:rsidRPr="0077254B" w:rsidRDefault="00F430E7" w:rsidP="00F430E7">
      <w:pPr>
        <w:jc w:val="right"/>
        <w:rPr>
          <w:rFonts w:ascii="David" w:hAnsi="David" w:cs="David"/>
          <w:rtl/>
        </w:rPr>
      </w:pPr>
    </w:p>
    <w:p w14:paraId="3D0F1541" w14:textId="779A40B6" w:rsidR="00265402" w:rsidRPr="0077254B" w:rsidRDefault="00F430E7" w:rsidP="00BB7582">
      <w:pPr>
        <w:jc w:val="right"/>
        <w:rPr>
          <w:rFonts w:ascii="David" w:hAnsi="David" w:cs="David"/>
        </w:rPr>
      </w:pPr>
      <w:r w:rsidRPr="0077254B">
        <w:rPr>
          <w:rFonts w:ascii="David" w:hAnsi="David" w:cs="David"/>
          <w:rtl/>
        </w:rPr>
        <w:t>חתימה:_______________</w:t>
      </w:r>
    </w:p>
    <w:sectPr w:rsidR="00265402" w:rsidRPr="0077254B" w:rsidSect="00B51E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76DA5" w14:textId="77777777" w:rsidR="00866272" w:rsidRDefault="00866272" w:rsidP="00E1774D">
      <w:pPr>
        <w:spacing w:after="0" w:line="240" w:lineRule="auto"/>
      </w:pPr>
      <w:r>
        <w:separator/>
      </w:r>
    </w:p>
  </w:endnote>
  <w:endnote w:type="continuationSeparator" w:id="0">
    <w:p w14:paraId="16267598" w14:textId="77777777" w:rsidR="00866272" w:rsidRDefault="00866272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63FC" w14:textId="77777777" w:rsidR="00866272" w:rsidRDefault="00866272" w:rsidP="00E1774D">
      <w:pPr>
        <w:spacing w:after="0" w:line="240" w:lineRule="auto"/>
      </w:pPr>
      <w:r>
        <w:separator/>
      </w:r>
    </w:p>
  </w:footnote>
  <w:footnote w:type="continuationSeparator" w:id="0">
    <w:p w14:paraId="4FD855BE" w14:textId="77777777" w:rsidR="00866272" w:rsidRDefault="00866272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82D92"/>
    <w:multiLevelType w:val="hybridMultilevel"/>
    <w:tmpl w:val="32CAFDEC"/>
    <w:lvl w:ilvl="0" w:tplc="6D8046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81D82"/>
    <w:multiLevelType w:val="hybridMultilevel"/>
    <w:tmpl w:val="61683C40"/>
    <w:lvl w:ilvl="0" w:tplc="04090009">
      <w:start w:val="1"/>
      <w:numFmt w:val="bullet"/>
      <w:lvlText w:val=""/>
      <w:lvlJc w:val="left"/>
      <w:pPr>
        <w:ind w:left="34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11" w15:restartNumberingAfterBreak="0">
    <w:nsid w:val="1D2F47B7"/>
    <w:multiLevelType w:val="hybridMultilevel"/>
    <w:tmpl w:val="38D0D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0CF0"/>
    <w:multiLevelType w:val="hybridMultilevel"/>
    <w:tmpl w:val="1658B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870"/>
    <w:multiLevelType w:val="hybridMultilevel"/>
    <w:tmpl w:val="F8C2AFDE"/>
    <w:lvl w:ilvl="0" w:tplc="04090009">
      <w:start w:val="1"/>
      <w:numFmt w:val="bullet"/>
      <w:lvlText w:val=""/>
      <w:lvlJc w:val="left"/>
      <w:pPr>
        <w:ind w:left="305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20" w15:restartNumberingAfterBreak="0">
    <w:nsid w:val="3B9C1C63"/>
    <w:multiLevelType w:val="hybridMultilevel"/>
    <w:tmpl w:val="6D94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B683F"/>
    <w:multiLevelType w:val="hybridMultilevel"/>
    <w:tmpl w:val="9634DCE8"/>
    <w:lvl w:ilvl="0" w:tplc="3C40BD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3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74A0A"/>
    <w:multiLevelType w:val="hybridMultilevel"/>
    <w:tmpl w:val="BF8A9FD6"/>
    <w:lvl w:ilvl="0" w:tplc="8C2C0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46422543"/>
    <w:multiLevelType w:val="hybridMultilevel"/>
    <w:tmpl w:val="A80099B2"/>
    <w:lvl w:ilvl="0" w:tplc="EF0E6B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3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3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44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45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1"/>
  </w:num>
  <w:num w:numId="2" w16cid:durableId="485977274">
    <w:abstractNumId w:val="28"/>
  </w:num>
  <w:num w:numId="3" w16cid:durableId="1684474553">
    <w:abstractNumId w:val="16"/>
  </w:num>
  <w:num w:numId="4" w16cid:durableId="532622153">
    <w:abstractNumId w:val="14"/>
  </w:num>
  <w:num w:numId="5" w16cid:durableId="1118842705">
    <w:abstractNumId w:val="23"/>
  </w:num>
  <w:num w:numId="6" w16cid:durableId="67966445">
    <w:abstractNumId w:val="22"/>
  </w:num>
  <w:num w:numId="7" w16cid:durableId="1475030036">
    <w:abstractNumId w:val="8"/>
  </w:num>
  <w:num w:numId="8" w16cid:durableId="1170676633">
    <w:abstractNumId w:val="37"/>
  </w:num>
  <w:num w:numId="9" w16cid:durableId="1681659334">
    <w:abstractNumId w:val="2"/>
  </w:num>
  <w:num w:numId="10" w16cid:durableId="1960453366">
    <w:abstractNumId w:val="24"/>
  </w:num>
  <w:num w:numId="11" w16cid:durableId="975179904">
    <w:abstractNumId w:val="17"/>
  </w:num>
  <w:num w:numId="12" w16cid:durableId="859665829">
    <w:abstractNumId w:val="0"/>
  </w:num>
  <w:num w:numId="13" w16cid:durableId="2139951954">
    <w:abstractNumId w:val="9"/>
  </w:num>
  <w:num w:numId="14" w16cid:durableId="18562597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6"/>
  </w:num>
  <w:num w:numId="16" w16cid:durableId="1996105347">
    <w:abstractNumId w:val="26"/>
  </w:num>
  <w:num w:numId="17" w16cid:durableId="508719461">
    <w:abstractNumId w:val="15"/>
  </w:num>
  <w:num w:numId="18" w16cid:durableId="2099401211">
    <w:abstractNumId w:val="34"/>
  </w:num>
  <w:num w:numId="19" w16cid:durableId="16626591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36"/>
  </w:num>
  <w:num w:numId="22" w16cid:durableId="797917547">
    <w:abstractNumId w:val="12"/>
  </w:num>
  <w:num w:numId="23" w16cid:durableId="1857570098">
    <w:abstractNumId w:val="39"/>
  </w:num>
  <w:num w:numId="24" w16cid:durableId="1541867254">
    <w:abstractNumId w:val="31"/>
  </w:num>
  <w:num w:numId="25" w16cid:durableId="1042442785">
    <w:abstractNumId w:val="5"/>
  </w:num>
  <w:num w:numId="26" w16cid:durableId="994265943">
    <w:abstractNumId w:val="41"/>
  </w:num>
  <w:num w:numId="27" w16cid:durableId="263001351">
    <w:abstractNumId w:val="27"/>
  </w:num>
  <w:num w:numId="28" w16cid:durableId="1826700228">
    <w:abstractNumId w:val="4"/>
  </w:num>
  <w:num w:numId="29" w16cid:durableId="467087271">
    <w:abstractNumId w:val="42"/>
  </w:num>
  <w:num w:numId="30" w16cid:durableId="1281033397">
    <w:abstractNumId w:val="30"/>
  </w:num>
  <w:num w:numId="31" w16cid:durableId="1234852965">
    <w:abstractNumId w:val="32"/>
  </w:num>
  <w:num w:numId="32" w16cid:durableId="1483699306">
    <w:abstractNumId w:val="4"/>
  </w:num>
  <w:num w:numId="33" w16cid:durableId="1499076486">
    <w:abstractNumId w:val="33"/>
  </w:num>
  <w:num w:numId="34" w16cid:durableId="532309413">
    <w:abstractNumId w:val="38"/>
  </w:num>
  <w:num w:numId="35" w16cid:durableId="719789479">
    <w:abstractNumId w:val="35"/>
  </w:num>
  <w:num w:numId="36" w16cid:durableId="876048328">
    <w:abstractNumId w:val="43"/>
  </w:num>
  <w:num w:numId="37" w16cid:durableId="418671659">
    <w:abstractNumId w:val="40"/>
  </w:num>
  <w:num w:numId="38" w16cid:durableId="2106417572">
    <w:abstractNumId w:val="13"/>
  </w:num>
  <w:num w:numId="39" w16cid:durableId="1259564349">
    <w:abstractNumId w:val="18"/>
  </w:num>
  <w:num w:numId="40" w16cid:durableId="162286558">
    <w:abstractNumId w:val="25"/>
  </w:num>
  <w:num w:numId="41" w16cid:durableId="249656798">
    <w:abstractNumId w:val="21"/>
  </w:num>
  <w:num w:numId="42" w16cid:durableId="155993946">
    <w:abstractNumId w:val="11"/>
  </w:num>
  <w:num w:numId="43" w16cid:durableId="885798055">
    <w:abstractNumId w:val="20"/>
  </w:num>
  <w:num w:numId="44" w16cid:durableId="153105382">
    <w:abstractNumId w:val="3"/>
  </w:num>
  <w:num w:numId="45" w16cid:durableId="302660117">
    <w:abstractNumId w:val="29"/>
  </w:num>
  <w:num w:numId="46" w16cid:durableId="656878174">
    <w:abstractNumId w:val="19"/>
  </w:num>
  <w:num w:numId="47" w16cid:durableId="1247231989">
    <w:abstractNumId w:val="19"/>
  </w:num>
  <w:num w:numId="48" w16cid:durableId="10035823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6B4D"/>
    <w:rsid w:val="00074BCF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F3F"/>
    <w:rsid w:val="0012138A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F3870"/>
    <w:rsid w:val="00205757"/>
    <w:rsid w:val="002107BE"/>
    <w:rsid w:val="00212204"/>
    <w:rsid w:val="002140AE"/>
    <w:rsid w:val="00215915"/>
    <w:rsid w:val="002159D2"/>
    <w:rsid w:val="002230C5"/>
    <w:rsid w:val="002244D4"/>
    <w:rsid w:val="00234E53"/>
    <w:rsid w:val="0025448A"/>
    <w:rsid w:val="00265402"/>
    <w:rsid w:val="00271390"/>
    <w:rsid w:val="00271AB9"/>
    <w:rsid w:val="0027394E"/>
    <w:rsid w:val="00277C44"/>
    <w:rsid w:val="0028151A"/>
    <w:rsid w:val="00281E0B"/>
    <w:rsid w:val="00294D91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4F53"/>
    <w:rsid w:val="002C709F"/>
    <w:rsid w:val="002E3797"/>
    <w:rsid w:val="002E3EA4"/>
    <w:rsid w:val="002E529E"/>
    <w:rsid w:val="002F0E96"/>
    <w:rsid w:val="002F4F57"/>
    <w:rsid w:val="002F5057"/>
    <w:rsid w:val="00307C52"/>
    <w:rsid w:val="00322420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4B3C"/>
    <w:rsid w:val="003C12B8"/>
    <w:rsid w:val="003C204D"/>
    <w:rsid w:val="003C5565"/>
    <w:rsid w:val="003D42A6"/>
    <w:rsid w:val="003D4AF1"/>
    <w:rsid w:val="003D515D"/>
    <w:rsid w:val="003D6380"/>
    <w:rsid w:val="003E3802"/>
    <w:rsid w:val="003E7700"/>
    <w:rsid w:val="003F03D3"/>
    <w:rsid w:val="003F2187"/>
    <w:rsid w:val="003F3E84"/>
    <w:rsid w:val="003F6214"/>
    <w:rsid w:val="00413360"/>
    <w:rsid w:val="00414023"/>
    <w:rsid w:val="00414A51"/>
    <w:rsid w:val="00414B4C"/>
    <w:rsid w:val="0042039B"/>
    <w:rsid w:val="00422DA4"/>
    <w:rsid w:val="00425CB5"/>
    <w:rsid w:val="0043159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75CEE"/>
    <w:rsid w:val="004964F1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1387A"/>
    <w:rsid w:val="00520828"/>
    <w:rsid w:val="00520BA8"/>
    <w:rsid w:val="00520F03"/>
    <w:rsid w:val="00524275"/>
    <w:rsid w:val="005248F5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76DC"/>
    <w:rsid w:val="0059003D"/>
    <w:rsid w:val="00594FF1"/>
    <w:rsid w:val="005962CE"/>
    <w:rsid w:val="005A2E32"/>
    <w:rsid w:val="005A488E"/>
    <w:rsid w:val="005C0D0F"/>
    <w:rsid w:val="005C4BAC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319E2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3FE5"/>
    <w:rsid w:val="006E4438"/>
    <w:rsid w:val="006F2154"/>
    <w:rsid w:val="006F4A79"/>
    <w:rsid w:val="006F525E"/>
    <w:rsid w:val="007032F9"/>
    <w:rsid w:val="007140D6"/>
    <w:rsid w:val="00726926"/>
    <w:rsid w:val="00731DEE"/>
    <w:rsid w:val="0073586F"/>
    <w:rsid w:val="00740504"/>
    <w:rsid w:val="00742B1B"/>
    <w:rsid w:val="00754491"/>
    <w:rsid w:val="007603DF"/>
    <w:rsid w:val="007614EE"/>
    <w:rsid w:val="00761C09"/>
    <w:rsid w:val="00764C03"/>
    <w:rsid w:val="0077254B"/>
    <w:rsid w:val="00775438"/>
    <w:rsid w:val="00780926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32DC7"/>
    <w:rsid w:val="00835678"/>
    <w:rsid w:val="008369A0"/>
    <w:rsid w:val="008452BE"/>
    <w:rsid w:val="008524CD"/>
    <w:rsid w:val="00854773"/>
    <w:rsid w:val="008642AC"/>
    <w:rsid w:val="00866272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684F"/>
    <w:rsid w:val="008D7A05"/>
    <w:rsid w:val="008E672B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77D82"/>
    <w:rsid w:val="009933A1"/>
    <w:rsid w:val="00993FFC"/>
    <w:rsid w:val="009A2A81"/>
    <w:rsid w:val="009B4643"/>
    <w:rsid w:val="009B5A63"/>
    <w:rsid w:val="009B702C"/>
    <w:rsid w:val="009C103D"/>
    <w:rsid w:val="009C133D"/>
    <w:rsid w:val="009C6821"/>
    <w:rsid w:val="009D2646"/>
    <w:rsid w:val="009F0415"/>
    <w:rsid w:val="00A022AF"/>
    <w:rsid w:val="00A02A9B"/>
    <w:rsid w:val="00A035A0"/>
    <w:rsid w:val="00A102A0"/>
    <w:rsid w:val="00A53C57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6D6E"/>
    <w:rsid w:val="00B25FEB"/>
    <w:rsid w:val="00B26758"/>
    <w:rsid w:val="00B35A3F"/>
    <w:rsid w:val="00B415C4"/>
    <w:rsid w:val="00B51454"/>
    <w:rsid w:val="00B51E24"/>
    <w:rsid w:val="00B60E71"/>
    <w:rsid w:val="00B62130"/>
    <w:rsid w:val="00B76493"/>
    <w:rsid w:val="00B76789"/>
    <w:rsid w:val="00B800E6"/>
    <w:rsid w:val="00B82679"/>
    <w:rsid w:val="00B941D9"/>
    <w:rsid w:val="00BA1BE1"/>
    <w:rsid w:val="00BA62B5"/>
    <w:rsid w:val="00BA7E2E"/>
    <w:rsid w:val="00BB3A80"/>
    <w:rsid w:val="00BB7582"/>
    <w:rsid w:val="00BC124D"/>
    <w:rsid w:val="00BC6F05"/>
    <w:rsid w:val="00BD0330"/>
    <w:rsid w:val="00BD321B"/>
    <w:rsid w:val="00BE3211"/>
    <w:rsid w:val="00BE5C70"/>
    <w:rsid w:val="00C06423"/>
    <w:rsid w:val="00C1566A"/>
    <w:rsid w:val="00C21B2F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687C"/>
    <w:rsid w:val="00C80468"/>
    <w:rsid w:val="00C8356C"/>
    <w:rsid w:val="00C85EA7"/>
    <w:rsid w:val="00C86866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64464"/>
    <w:rsid w:val="00D72194"/>
    <w:rsid w:val="00D76D20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41EA7"/>
    <w:rsid w:val="00E456CB"/>
    <w:rsid w:val="00E47896"/>
    <w:rsid w:val="00E63495"/>
    <w:rsid w:val="00E66257"/>
    <w:rsid w:val="00E72CFF"/>
    <w:rsid w:val="00E80FA7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0283"/>
    <w:rsid w:val="00F369DC"/>
    <w:rsid w:val="00F3750A"/>
    <w:rsid w:val="00F40925"/>
    <w:rsid w:val="00F430E7"/>
    <w:rsid w:val="00F5257D"/>
    <w:rsid w:val="00F5266A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adarl@technion.ac.i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14</TotalTime>
  <Pages>1</Pages>
  <Words>171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4</cp:revision>
  <cp:lastPrinted>2022-02-09T10:51:00Z</cp:lastPrinted>
  <dcterms:created xsi:type="dcterms:W3CDTF">2026-07-08T07:33:00Z</dcterms:created>
  <dcterms:modified xsi:type="dcterms:W3CDTF">2026-07-16T06:46:00Z</dcterms:modified>
</cp:coreProperties>
</file>