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1A33" w14:textId="41A26426" w:rsidR="00E40817" w:rsidRDefault="008D78A2" w:rsidP="008D78A2">
      <w:pPr>
        <w:jc w:val="both"/>
        <w:rPr>
          <w:rFonts w:ascii="David" w:hAnsi="David" w:cs="David" w:hint="cs"/>
          <w:sz w:val="20"/>
          <w:szCs w:val="20"/>
        </w:rPr>
      </w:pPr>
      <w:r>
        <w:rPr>
          <w:rFonts w:ascii="David" w:hAnsi="David" w:cs="David" w:hint="cs"/>
          <w:sz w:val="20"/>
          <w:szCs w:val="20"/>
          <w:rtl/>
        </w:rPr>
        <w:t>תאריך: _______________________</w:t>
      </w:r>
    </w:p>
    <w:p w14:paraId="013EE517" w14:textId="77777777" w:rsidR="00A57C3D" w:rsidRDefault="00A57C3D" w:rsidP="008D78A2">
      <w:pPr>
        <w:jc w:val="right"/>
        <w:rPr>
          <w:rFonts w:ascii="David" w:hAnsi="David" w:cs="David"/>
          <w:b/>
          <w:bCs/>
          <w:rtl/>
        </w:rPr>
      </w:pPr>
    </w:p>
    <w:p w14:paraId="1A8D9475" w14:textId="77777777" w:rsidR="00A57C3D" w:rsidRDefault="00A57C3D" w:rsidP="008D78A2">
      <w:pPr>
        <w:jc w:val="right"/>
        <w:rPr>
          <w:rFonts w:ascii="David" w:hAnsi="David" w:cs="David"/>
          <w:b/>
          <w:bCs/>
          <w:rtl/>
        </w:rPr>
      </w:pPr>
    </w:p>
    <w:p w14:paraId="47922D8C" w14:textId="64E75AA7" w:rsidR="00E40817" w:rsidRDefault="008D78A2" w:rsidP="008D78A2">
      <w:pPr>
        <w:jc w:val="right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לכבוד: </w:t>
      </w:r>
      <w:r>
        <w:rPr>
          <w:rFonts w:ascii="David" w:hAnsi="David" w:cs="David"/>
          <w:b/>
          <w:bCs/>
          <w:rtl/>
        </w:rPr>
        <w:br/>
      </w:r>
      <w:r w:rsidRPr="00716F34">
        <w:rPr>
          <w:rFonts w:ascii="David" w:hAnsi="David" w:cs="David" w:hint="cs"/>
          <w:b/>
          <w:bCs/>
          <w:u w:val="single"/>
          <w:rtl/>
        </w:rPr>
        <w:t>מערך משאבי אנוש</w:t>
      </w:r>
      <w:r>
        <w:rPr>
          <w:rFonts w:ascii="David" w:hAnsi="David" w:cs="David" w:hint="cs"/>
          <w:b/>
          <w:bCs/>
          <w:rtl/>
        </w:rPr>
        <w:t xml:space="preserve"> </w:t>
      </w:r>
    </w:p>
    <w:p w14:paraId="76F25EE7" w14:textId="77777777" w:rsidR="00A57C3D" w:rsidRPr="00716F34" w:rsidRDefault="00A57C3D" w:rsidP="008D78A2">
      <w:pPr>
        <w:jc w:val="right"/>
        <w:rPr>
          <w:rFonts w:ascii="David" w:hAnsi="David" w:cs="David" w:hint="cs"/>
          <w:b/>
          <w:bCs/>
          <w:u w:val="single"/>
          <w:rtl/>
        </w:rPr>
      </w:pPr>
    </w:p>
    <w:p w14:paraId="663E8DB0" w14:textId="63DE12CC" w:rsidR="00E757F3" w:rsidRPr="00AC5D9B" w:rsidRDefault="00716F34" w:rsidP="00FE0FCF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AC5D9B">
        <w:rPr>
          <w:rFonts w:ascii="David" w:hAnsi="David" w:cs="David" w:hint="cs"/>
          <w:b/>
          <w:bCs/>
          <w:sz w:val="24"/>
          <w:szCs w:val="24"/>
          <w:u w:val="single"/>
          <w:rtl/>
        </w:rPr>
        <w:t>הנדון: הודעה על שינוי כתובת/שינוי דמי נסיעה בתחבורה ציבורית</w:t>
      </w:r>
    </w:p>
    <w:p w14:paraId="4BE056DF" w14:textId="77777777" w:rsidR="00793F5E" w:rsidRDefault="00793F5E" w:rsidP="0056063E">
      <w:pPr>
        <w:jc w:val="right"/>
        <w:rPr>
          <w:rFonts w:ascii="David" w:hAnsi="David" w:cs="David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5524A2" w14:paraId="3198C183" w14:textId="77777777" w:rsidTr="00202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2" w:type="dxa"/>
            <w:shd w:val="clear" w:color="auto" w:fill="F2F2F2" w:themeFill="background1" w:themeFillShade="F2"/>
          </w:tcPr>
          <w:p w14:paraId="5BF802A1" w14:textId="052E01E6" w:rsidR="005524A2" w:rsidRDefault="00436D16" w:rsidP="002028F6">
            <w:pPr>
              <w:jc w:val="center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ת.ז</w:t>
            </w:r>
          </w:p>
        </w:tc>
        <w:tc>
          <w:tcPr>
            <w:tcW w:w="3162" w:type="dxa"/>
            <w:shd w:val="clear" w:color="auto" w:fill="F2F2F2" w:themeFill="background1" w:themeFillShade="F2"/>
          </w:tcPr>
          <w:p w14:paraId="5489CC87" w14:textId="30497452" w:rsidR="005524A2" w:rsidRDefault="00436D16" w:rsidP="00202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שם משפחה</w:t>
            </w:r>
          </w:p>
        </w:tc>
        <w:tc>
          <w:tcPr>
            <w:tcW w:w="3163" w:type="dxa"/>
            <w:shd w:val="clear" w:color="auto" w:fill="F2F2F2" w:themeFill="background1" w:themeFillShade="F2"/>
          </w:tcPr>
          <w:p w14:paraId="4578426A" w14:textId="3EDE7DC5" w:rsidR="005524A2" w:rsidRDefault="005524A2" w:rsidP="002028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שם פרטי</w:t>
            </w:r>
          </w:p>
        </w:tc>
      </w:tr>
      <w:tr w:rsidR="005524A2" w14:paraId="3A9C566A" w14:textId="77777777" w:rsidTr="00202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2" w:type="dxa"/>
            <w:shd w:val="clear" w:color="auto" w:fill="FFFFFF" w:themeFill="background1"/>
          </w:tcPr>
          <w:p w14:paraId="4C4492BC" w14:textId="7F737311" w:rsidR="005524A2" w:rsidRDefault="005524A2" w:rsidP="0056063E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3162" w:type="dxa"/>
            <w:shd w:val="clear" w:color="auto" w:fill="FFFFFF" w:themeFill="background1"/>
          </w:tcPr>
          <w:p w14:paraId="7DBE0F75" w14:textId="77777777" w:rsidR="005524A2" w:rsidRDefault="005524A2" w:rsidP="005606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3163" w:type="dxa"/>
            <w:shd w:val="clear" w:color="auto" w:fill="FFFFFF" w:themeFill="background1"/>
          </w:tcPr>
          <w:p w14:paraId="7F64018C" w14:textId="77777777" w:rsidR="005524A2" w:rsidRDefault="005524A2" w:rsidP="005606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742A6EA3" w14:textId="77777777" w:rsidR="005524A2" w:rsidRDefault="005524A2" w:rsidP="0056063E">
      <w:pPr>
        <w:jc w:val="right"/>
        <w:rPr>
          <w:rFonts w:ascii="David" w:hAnsi="David" w:cs="David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97"/>
        <w:gridCol w:w="3060"/>
        <w:gridCol w:w="1275"/>
        <w:gridCol w:w="1357"/>
        <w:gridCol w:w="1898"/>
      </w:tblGrid>
      <w:tr w:rsidR="00E4496B" w14:paraId="2FB02331" w14:textId="77777777" w:rsidTr="00E449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7" w:type="dxa"/>
            <w:gridSpan w:val="5"/>
            <w:shd w:val="clear" w:color="auto" w:fill="F2F2F2" w:themeFill="background1" w:themeFillShade="F2"/>
          </w:tcPr>
          <w:p w14:paraId="1D53B76A" w14:textId="292B6AA0" w:rsidR="00E4496B" w:rsidRDefault="00E4496B" w:rsidP="00E4496B">
            <w:pPr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פרטי כתובת המגורים החדשה</w:t>
            </w:r>
          </w:p>
        </w:tc>
      </w:tr>
      <w:tr w:rsidR="00E4496B" w14:paraId="596FD676" w14:textId="77777777" w:rsidTr="00BE1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</w:tcPr>
          <w:p w14:paraId="1342E5CC" w14:textId="6718BBA2" w:rsidR="00E4496B" w:rsidRDefault="00BE1EE1" w:rsidP="0056063E">
            <w:pPr>
              <w:jc w:val="right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מיקוד</w:t>
            </w:r>
          </w:p>
        </w:tc>
        <w:tc>
          <w:tcPr>
            <w:tcW w:w="3060" w:type="dxa"/>
          </w:tcPr>
          <w:p w14:paraId="0876722B" w14:textId="58F6DED8" w:rsidR="00E4496B" w:rsidRPr="00BE1EE1" w:rsidRDefault="00BE1EE1" w:rsidP="005606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BE1EE1">
              <w:rPr>
                <w:rFonts w:ascii="David" w:hAnsi="David" w:cs="David" w:hint="cs"/>
                <w:b/>
                <w:bCs/>
                <w:rtl/>
              </w:rPr>
              <w:t>ישוב</w:t>
            </w:r>
          </w:p>
        </w:tc>
        <w:tc>
          <w:tcPr>
            <w:tcW w:w="1275" w:type="dxa"/>
          </w:tcPr>
          <w:p w14:paraId="430691CB" w14:textId="75EBB36F" w:rsidR="00E4496B" w:rsidRPr="00BE1EE1" w:rsidRDefault="00BE1EE1" w:rsidP="005606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BE1EE1">
              <w:rPr>
                <w:rFonts w:ascii="David" w:hAnsi="David" w:cs="David" w:hint="cs"/>
                <w:b/>
                <w:bCs/>
                <w:rtl/>
              </w:rPr>
              <w:t>מספר דירה</w:t>
            </w:r>
          </w:p>
        </w:tc>
        <w:tc>
          <w:tcPr>
            <w:tcW w:w="1357" w:type="dxa"/>
          </w:tcPr>
          <w:p w14:paraId="6E13FF18" w14:textId="47A1C7B6" w:rsidR="00E4496B" w:rsidRPr="00BE1EE1" w:rsidRDefault="004737B3" w:rsidP="005606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BE1EE1">
              <w:rPr>
                <w:rFonts w:ascii="David" w:hAnsi="David" w:cs="David" w:hint="cs"/>
                <w:b/>
                <w:bCs/>
                <w:rtl/>
              </w:rPr>
              <w:t xml:space="preserve">מספר בית </w:t>
            </w:r>
          </w:p>
        </w:tc>
        <w:tc>
          <w:tcPr>
            <w:tcW w:w="1898" w:type="dxa"/>
          </w:tcPr>
          <w:p w14:paraId="102E4092" w14:textId="4B2080C0" w:rsidR="00E4496B" w:rsidRPr="00BE1EE1" w:rsidRDefault="004737B3" w:rsidP="005606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BE1EE1">
              <w:rPr>
                <w:rFonts w:ascii="David" w:hAnsi="David" w:cs="David" w:hint="cs"/>
                <w:b/>
                <w:bCs/>
                <w:rtl/>
              </w:rPr>
              <w:t>רחוב</w:t>
            </w:r>
          </w:p>
        </w:tc>
      </w:tr>
      <w:tr w:rsidR="00E4496B" w14:paraId="39A660F0" w14:textId="77777777" w:rsidTr="00BE1E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</w:tcPr>
          <w:p w14:paraId="32835A43" w14:textId="77777777" w:rsidR="00E4496B" w:rsidRDefault="00E4496B" w:rsidP="0056063E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3060" w:type="dxa"/>
          </w:tcPr>
          <w:p w14:paraId="742A9DAB" w14:textId="77777777" w:rsidR="00E4496B" w:rsidRDefault="00E4496B" w:rsidP="005606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275" w:type="dxa"/>
          </w:tcPr>
          <w:p w14:paraId="21EFA774" w14:textId="77777777" w:rsidR="00E4496B" w:rsidRDefault="00E4496B" w:rsidP="005606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357" w:type="dxa"/>
          </w:tcPr>
          <w:p w14:paraId="01F7CA36" w14:textId="77777777" w:rsidR="00E4496B" w:rsidRDefault="00E4496B" w:rsidP="005606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898" w:type="dxa"/>
          </w:tcPr>
          <w:p w14:paraId="1A152E85" w14:textId="77777777" w:rsidR="00E4496B" w:rsidRDefault="00E4496B" w:rsidP="005606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273B1450" w14:textId="77777777" w:rsidR="005524A2" w:rsidRDefault="005524A2" w:rsidP="0056063E">
      <w:pPr>
        <w:jc w:val="right"/>
        <w:rPr>
          <w:rFonts w:ascii="David" w:hAnsi="David" w:cs="David"/>
        </w:rPr>
      </w:pPr>
    </w:p>
    <w:p w14:paraId="77D57BF8" w14:textId="77777777" w:rsidR="005524A2" w:rsidRDefault="005524A2" w:rsidP="0056063E">
      <w:pPr>
        <w:jc w:val="right"/>
        <w:rPr>
          <w:rFonts w:ascii="David" w:hAnsi="David" w:cs="David"/>
        </w:rPr>
      </w:pPr>
    </w:p>
    <w:tbl>
      <w:tblPr>
        <w:tblStyle w:val="11"/>
        <w:tblpPr w:leftFromText="180" w:rightFromText="180" w:vertAnchor="text" w:horzAnchor="margin" w:tblpY="-29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875"/>
        <w:gridCol w:w="2372"/>
      </w:tblGrid>
      <w:tr w:rsidR="00254AA4" w14:paraId="5DE01933" w14:textId="77777777" w:rsidTr="00254A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7" w:type="dxa"/>
            <w:gridSpan w:val="4"/>
            <w:shd w:val="clear" w:color="auto" w:fill="F2F2F2" w:themeFill="background1" w:themeFillShade="F2"/>
          </w:tcPr>
          <w:p w14:paraId="30D7B24E" w14:textId="679CBA97" w:rsidR="00254AA4" w:rsidRPr="00254AA4" w:rsidRDefault="00254AA4" w:rsidP="00254AA4">
            <w:pPr>
              <w:jc w:val="center"/>
              <w:rPr>
                <w:rFonts w:ascii="David" w:hAnsi="David" w:cs="David" w:hint="cs"/>
                <w:b w:val="0"/>
                <w:bCs w:val="0"/>
                <w:rtl/>
              </w:rPr>
            </w:pPr>
            <w:r w:rsidRPr="00254AA4">
              <w:rPr>
                <w:rFonts w:ascii="David" w:hAnsi="David" w:cs="David" w:hint="cs"/>
                <w:rtl/>
              </w:rPr>
              <w:t>קווי הנסיעה בתחבורה הציבורית</w:t>
            </w:r>
          </w:p>
        </w:tc>
      </w:tr>
      <w:tr w:rsidR="00254AA4" w:rsidRPr="00A57C3D" w14:paraId="6E4BA23C" w14:textId="77777777" w:rsidTr="00A57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933A293" w14:textId="0B79DC20" w:rsidR="00254AA4" w:rsidRPr="00A57C3D" w:rsidRDefault="005D4A97" w:rsidP="00254AA4">
            <w:pPr>
              <w:jc w:val="right"/>
              <w:rPr>
                <w:rFonts w:ascii="David" w:hAnsi="David" w:cs="David" w:hint="cs"/>
                <w:rtl/>
              </w:rPr>
            </w:pPr>
            <w:r w:rsidRPr="00A57C3D">
              <w:rPr>
                <w:rFonts w:ascii="David" w:hAnsi="David" w:cs="David" w:hint="cs"/>
                <w:rtl/>
              </w:rPr>
              <w:t>מחיר הנסיעה</w:t>
            </w:r>
          </w:p>
        </w:tc>
        <w:tc>
          <w:tcPr>
            <w:tcW w:w="1984" w:type="dxa"/>
          </w:tcPr>
          <w:p w14:paraId="4CF0D491" w14:textId="07A5A514" w:rsidR="00254AA4" w:rsidRPr="00A57C3D" w:rsidRDefault="005D4A97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A57C3D">
              <w:rPr>
                <w:rFonts w:ascii="David" w:hAnsi="David" w:cs="David" w:hint="cs"/>
                <w:b/>
                <w:bCs/>
                <w:rtl/>
              </w:rPr>
              <w:t>לתחנה</w:t>
            </w:r>
          </w:p>
        </w:tc>
        <w:tc>
          <w:tcPr>
            <w:tcW w:w="1875" w:type="dxa"/>
          </w:tcPr>
          <w:p w14:paraId="4E179F8F" w14:textId="25286F54" w:rsidR="00254AA4" w:rsidRPr="00A57C3D" w:rsidRDefault="005D4A97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A57C3D">
              <w:rPr>
                <w:rFonts w:ascii="David" w:hAnsi="David" w:cs="David" w:hint="cs"/>
                <w:b/>
                <w:bCs/>
                <w:rtl/>
              </w:rPr>
              <w:t>מתחנה</w:t>
            </w:r>
          </w:p>
        </w:tc>
        <w:tc>
          <w:tcPr>
            <w:tcW w:w="2372" w:type="dxa"/>
          </w:tcPr>
          <w:p w14:paraId="7B510577" w14:textId="035B5816" w:rsidR="00254AA4" w:rsidRPr="00A57C3D" w:rsidRDefault="005D4A97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 w:hint="cs"/>
                <w:b/>
                <w:bCs/>
                <w:rtl/>
              </w:rPr>
            </w:pPr>
            <w:r w:rsidRPr="00A57C3D">
              <w:rPr>
                <w:rFonts w:ascii="David" w:hAnsi="David" w:cs="David" w:hint="cs"/>
                <w:b/>
                <w:bCs/>
                <w:rtl/>
              </w:rPr>
              <w:t>מספר הקו</w:t>
            </w:r>
            <w:r w:rsidR="00865D72" w:rsidRPr="00A57C3D">
              <w:rPr>
                <w:rFonts w:ascii="David" w:hAnsi="David" w:cs="David" w:hint="cs"/>
                <w:b/>
                <w:bCs/>
                <w:rtl/>
              </w:rPr>
              <w:t xml:space="preserve"> הלוך </w:t>
            </w:r>
          </w:p>
        </w:tc>
      </w:tr>
      <w:tr w:rsidR="00254AA4" w14:paraId="099F1E15" w14:textId="77777777" w:rsidTr="00254A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9BC950" w14:textId="77777777" w:rsidR="00254AA4" w:rsidRPr="00A57C3D" w:rsidRDefault="00254AA4" w:rsidP="00254AA4">
            <w:pPr>
              <w:jc w:val="right"/>
              <w:rPr>
                <w:rFonts w:ascii="David" w:hAnsi="David" w:cs="David"/>
                <w:b w:val="0"/>
                <w:bCs w:val="0"/>
              </w:rPr>
            </w:pPr>
          </w:p>
        </w:tc>
        <w:tc>
          <w:tcPr>
            <w:tcW w:w="1984" w:type="dxa"/>
          </w:tcPr>
          <w:p w14:paraId="0186E319" w14:textId="77777777" w:rsidR="00254AA4" w:rsidRPr="00A57C3D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875" w:type="dxa"/>
          </w:tcPr>
          <w:p w14:paraId="2EC2F22D" w14:textId="77777777" w:rsidR="00254AA4" w:rsidRPr="00A57C3D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</w:tcPr>
          <w:p w14:paraId="07D175C1" w14:textId="77777777" w:rsidR="00254AA4" w:rsidRPr="00A57C3D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254AA4" w14:paraId="6EB90E7C" w14:textId="77777777" w:rsidTr="00254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auto"/>
          </w:tcPr>
          <w:p w14:paraId="3851C6DC" w14:textId="77777777" w:rsidR="00254AA4" w:rsidRDefault="00254AA4" w:rsidP="00254AA4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  <w:shd w:val="clear" w:color="auto" w:fill="auto"/>
          </w:tcPr>
          <w:p w14:paraId="3446C319" w14:textId="77777777" w:rsidR="00254AA4" w:rsidRDefault="00254AA4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875" w:type="dxa"/>
            <w:shd w:val="clear" w:color="auto" w:fill="auto"/>
          </w:tcPr>
          <w:p w14:paraId="19B757B9" w14:textId="77777777" w:rsidR="00254AA4" w:rsidRDefault="00254AA4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  <w:shd w:val="clear" w:color="auto" w:fill="auto"/>
          </w:tcPr>
          <w:p w14:paraId="29AD0C2E" w14:textId="77777777" w:rsidR="00254AA4" w:rsidRDefault="00254AA4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254AA4" w14:paraId="220B51CF" w14:textId="77777777" w:rsidTr="00254A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C6D99B7" w14:textId="77777777" w:rsidR="00254AA4" w:rsidRDefault="00254AA4" w:rsidP="00254AA4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14:paraId="23AEE643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875" w:type="dxa"/>
          </w:tcPr>
          <w:p w14:paraId="07C45795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</w:tcPr>
          <w:p w14:paraId="1260AE4C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A57C3D" w14:paraId="7A8FD158" w14:textId="77777777" w:rsidTr="00A57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74E2E85" w14:textId="46224CBE" w:rsidR="00A57C3D" w:rsidRDefault="00A57C3D" w:rsidP="00A57C3D">
            <w:pPr>
              <w:jc w:val="right"/>
              <w:rPr>
                <w:rFonts w:ascii="David" w:hAnsi="David" w:cs="David"/>
              </w:rPr>
            </w:pPr>
            <w:r w:rsidRPr="00A57C3D">
              <w:rPr>
                <w:rFonts w:ascii="David" w:hAnsi="David" w:cs="David" w:hint="cs"/>
                <w:rtl/>
              </w:rPr>
              <w:t>מחיר הנסיעה</w:t>
            </w:r>
          </w:p>
        </w:tc>
        <w:tc>
          <w:tcPr>
            <w:tcW w:w="1984" w:type="dxa"/>
          </w:tcPr>
          <w:p w14:paraId="7D5B6041" w14:textId="2CE6EF17" w:rsidR="00A57C3D" w:rsidRDefault="00A57C3D" w:rsidP="00A57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  <w:r w:rsidRPr="00A57C3D">
              <w:rPr>
                <w:rFonts w:ascii="David" w:hAnsi="David" w:cs="David" w:hint="cs"/>
                <w:b/>
                <w:bCs/>
                <w:rtl/>
              </w:rPr>
              <w:t>לתחנה</w:t>
            </w:r>
          </w:p>
        </w:tc>
        <w:tc>
          <w:tcPr>
            <w:tcW w:w="1875" w:type="dxa"/>
          </w:tcPr>
          <w:p w14:paraId="3588A9CE" w14:textId="326F0592" w:rsidR="00A57C3D" w:rsidRDefault="00A57C3D" w:rsidP="00A57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  <w:r w:rsidRPr="00A57C3D">
              <w:rPr>
                <w:rFonts w:ascii="David" w:hAnsi="David" w:cs="David" w:hint="cs"/>
                <w:b/>
                <w:bCs/>
                <w:rtl/>
              </w:rPr>
              <w:t>מתחנה</w:t>
            </w:r>
          </w:p>
        </w:tc>
        <w:tc>
          <w:tcPr>
            <w:tcW w:w="2372" w:type="dxa"/>
          </w:tcPr>
          <w:p w14:paraId="56E717FB" w14:textId="0700DE3B" w:rsidR="00A57C3D" w:rsidRDefault="00A57C3D" w:rsidP="00A57C3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  <w:r w:rsidRPr="00A57C3D">
              <w:rPr>
                <w:rFonts w:ascii="David" w:hAnsi="David" w:cs="David" w:hint="cs"/>
                <w:b/>
                <w:bCs/>
                <w:rtl/>
              </w:rPr>
              <w:t xml:space="preserve">מספר הקו </w:t>
            </w:r>
            <w:r>
              <w:rPr>
                <w:rFonts w:ascii="David" w:hAnsi="David" w:cs="David" w:hint="cs"/>
                <w:b/>
                <w:bCs/>
                <w:rtl/>
              </w:rPr>
              <w:t>חזור</w:t>
            </w:r>
            <w:r w:rsidRPr="00A57C3D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</w:p>
        </w:tc>
      </w:tr>
      <w:tr w:rsidR="00254AA4" w14:paraId="1ECC2C7F" w14:textId="77777777" w:rsidTr="00254A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A5F2303" w14:textId="77777777" w:rsidR="00254AA4" w:rsidRDefault="00254AA4" w:rsidP="00254AA4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14:paraId="2ECF28A5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875" w:type="dxa"/>
          </w:tcPr>
          <w:p w14:paraId="5C5713D6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</w:tcPr>
          <w:p w14:paraId="13A0E70A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254AA4" w14:paraId="262A92F8" w14:textId="77777777" w:rsidTr="00254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auto"/>
          </w:tcPr>
          <w:p w14:paraId="19D3D104" w14:textId="77777777" w:rsidR="00254AA4" w:rsidRDefault="00254AA4" w:rsidP="00254AA4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  <w:shd w:val="clear" w:color="auto" w:fill="auto"/>
          </w:tcPr>
          <w:p w14:paraId="6E0647DD" w14:textId="77777777" w:rsidR="00254AA4" w:rsidRDefault="00254AA4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875" w:type="dxa"/>
            <w:shd w:val="clear" w:color="auto" w:fill="auto"/>
          </w:tcPr>
          <w:p w14:paraId="01FFD915" w14:textId="77777777" w:rsidR="00254AA4" w:rsidRDefault="00254AA4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  <w:shd w:val="clear" w:color="auto" w:fill="auto"/>
          </w:tcPr>
          <w:p w14:paraId="4F37AE67" w14:textId="77777777" w:rsidR="00254AA4" w:rsidRDefault="00254AA4" w:rsidP="00254AA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254AA4" w14:paraId="7CF53FC7" w14:textId="77777777" w:rsidTr="00254A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A54EDA3" w14:textId="77777777" w:rsidR="00254AA4" w:rsidRDefault="00254AA4" w:rsidP="00254AA4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1984" w:type="dxa"/>
          </w:tcPr>
          <w:p w14:paraId="372D733D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875" w:type="dxa"/>
          </w:tcPr>
          <w:p w14:paraId="65AAA9A6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372" w:type="dxa"/>
          </w:tcPr>
          <w:p w14:paraId="5F3B31E0" w14:textId="77777777" w:rsidR="00254AA4" w:rsidRDefault="00254AA4" w:rsidP="00254A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656A50D2" w14:textId="77777777" w:rsidR="005524A2" w:rsidRDefault="005524A2" w:rsidP="0056063E">
      <w:pPr>
        <w:jc w:val="right"/>
        <w:rPr>
          <w:rFonts w:ascii="David" w:hAnsi="David" w:cs="David"/>
        </w:rPr>
      </w:pPr>
    </w:p>
    <w:p w14:paraId="65DD4C4D" w14:textId="54EBFED3" w:rsidR="00D120C8" w:rsidRDefault="00AC5D9B" w:rsidP="00CE3E37">
      <w:pPr>
        <w:pStyle w:val="a7"/>
        <w:numPr>
          <w:ilvl w:val="0"/>
          <w:numId w:val="12"/>
        </w:numPr>
        <w:spacing w:after="0" w:line="24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אין להכניס קו הקצר משלוש תחנות, כולל תחנת המוצא. </w:t>
      </w:r>
    </w:p>
    <w:p w14:paraId="7E3555F3" w14:textId="37913391" w:rsidR="00AC5D9B" w:rsidRDefault="00AC5D9B" w:rsidP="00AC5D9B">
      <w:pPr>
        <w:pStyle w:val="a7"/>
        <w:numPr>
          <w:ilvl w:val="0"/>
          <w:numId w:val="12"/>
        </w:numPr>
        <w:spacing w:after="0" w:line="24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החזר הנסיעות לא יעלה על סך של 22.6 ₪ ליום. </w:t>
      </w:r>
    </w:p>
    <w:p w14:paraId="78CF19E8" w14:textId="77777777" w:rsidR="00AC5D9B" w:rsidRDefault="00AC5D9B" w:rsidP="00AC5D9B">
      <w:pPr>
        <w:bidi/>
        <w:spacing w:after="0" w:line="240" w:lineRule="auto"/>
        <w:rPr>
          <w:rFonts w:ascii="David" w:hAnsi="David" w:cs="David"/>
          <w:rtl/>
        </w:rPr>
      </w:pPr>
    </w:p>
    <w:p w14:paraId="3C151389" w14:textId="77777777" w:rsidR="00AC5D9B" w:rsidRDefault="00AC5D9B" w:rsidP="00AC5D9B">
      <w:pPr>
        <w:bidi/>
        <w:spacing w:after="0" w:line="240" w:lineRule="auto"/>
        <w:rPr>
          <w:rFonts w:ascii="David" w:hAnsi="David" w:cs="David"/>
          <w:rtl/>
        </w:rPr>
      </w:pPr>
    </w:p>
    <w:p w14:paraId="51B38C10" w14:textId="77777777" w:rsidR="00AC5D9B" w:rsidRDefault="00AC5D9B" w:rsidP="00AC5D9B">
      <w:pPr>
        <w:bidi/>
        <w:spacing w:after="0" w:line="240" w:lineRule="auto"/>
        <w:rPr>
          <w:rFonts w:ascii="David" w:hAnsi="David" w:cs="David"/>
          <w:rtl/>
        </w:rPr>
      </w:pPr>
    </w:p>
    <w:p w14:paraId="59AC9ADE" w14:textId="77777777" w:rsidR="00AC5D9B" w:rsidRDefault="00AC5D9B" w:rsidP="00AC5D9B">
      <w:pPr>
        <w:bidi/>
        <w:spacing w:after="0" w:line="240" w:lineRule="auto"/>
        <w:rPr>
          <w:rFonts w:ascii="David" w:hAnsi="David" w:cs="David"/>
          <w:rtl/>
        </w:rPr>
      </w:pPr>
    </w:p>
    <w:p w14:paraId="10C1CF1E" w14:textId="579921A9" w:rsidR="00AC5D9B" w:rsidRPr="00AC5D9B" w:rsidRDefault="00AC5D9B" w:rsidP="00AC5D9B">
      <w:pPr>
        <w:bidi/>
        <w:spacing w:after="0" w:line="240" w:lineRule="auto"/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חתימה: ______________________</w:t>
      </w:r>
    </w:p>
    <w:sectPr w:rsidR="00AC5D9B" w:rsidRPr="00AC5D9B" w:rsidSect="00BA4FDF">
      <w:headerReference w:type="default" r:id="rId8"/>
      <w:footerReference w:type="default" r:id="rId9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04787" w14:textId="77777777" w:rsidR="00653BEA" w:rsidRDefault="00653BEA" w:rsidP="00E1774D">
      <w:pPr>
        <w:spacing w:after="0" w:line="240" w:lineRule="auto"/>
      </w:pPr>
      <w:r>
        <w:separator/>
      </w:r>
    </w:p>
  </w:endnote>
  <w:endnote w:type="continuationSeparator" w:id="0">
    <w:p w14:paraId="78F7B71D" w14:textId="77777777" w:rsidR="00653BEA" w:rsidRDefault="00653BEA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D415D" w14:textId="77777777" w:rsidR="00653BEA" w:rsidRDefault="00653BEA" w:rsidP="00E1774D">
      <w:pPr>
        <w:spacing w:after="0" w:line="240" w:lineRule="auto"/>
      </w:pPr>
      <w:r>
        <w:separator/>
      </w:r>
    </w:p>
  </w:footnote>
  <w:footnote w:type="continuationSeparator" w:id="0">
    <w:p w14:paraId="02F2FD09" w14:textId="77777777" w:rsidR="00653BEA" w:rsidRDefault="00653BEA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69AB"/>
    <w:multiLevelType w:val="hybridMultilevel"/>
    <w:tmpl w:val="655E2DCE"/>
    <w:lvl w:ilvl="0" w:tplc="CA2456A4">
      <w:numFmt w:val="bullet"/>
      <w:lvlText w:val="•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13D"/>
    <w:multiLevelType w:val="hybridMultilevel"/>
    <w:tmpl w:val="FD9E42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0782D"/>
    <w:multiLevelType w:val="hybridMultilevel"/>
    <w:tmpl w:val="521C81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32454"/>
    <w:multiLevelType w:val="hybridMultilevel"/>
    <w:tmpl w:val="DD64CC4C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0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5"/>
  </w:num>
  <w:num w:numId="2" w16cid:durableId="1166019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1"/>
  </w:num>
  <w:num w:numId="4" w16cid:durableId="1560241687">
    <w:abstractNumId w:val="8"/>
  </w:num>
  <w:num w:numId="5" w16cid:durableId="834418186">
    <w:abstractNumId w:val="3"/>
  </w:num>
  <w:num w:numId="6" w16cid:durableId="1187911896">
    <w:abstractNumId w:val="2"/>
  </w:num>
  <w:num w:numId="7" w16cid:durableId="1137146971">
    <w:abstractNumId w:val="10"/>
  </w:num>
  <w:num w:numId="8" w16cid:durableId="1545366817">
    <w:abstractNumId w:val="7"/>
  </w:num>
  <w:num w:numId="9" w16cid:durableId="406847852">
    <w:abstractNumId w:val="4"/>
  </w:num>
  <w:num w:numId="10" w16cid:durableId="151994638">
    <w:abstractNumId w:val="0"/>
  </w:num>
  <w:num w:numId="11" w16cid:durableId="790199669">
    <w:abstractNumId w:val="6"/>
  </w:num>
  <w:num w:numId="12" w16cid:durableId="191203658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21C49"/>
    <w:rsid w:val="00023909"/>
    <w:rsid w:val="000336B5"/>
    <w:rsid w:val="000400DD"/>
    <w:rsid w:val="00040894"/>
    <w:rsid w:val="00040E4F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6F51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2E2F"/>
    <w:rsid w:val="0011507E"/>
    <w:rsid w:val="0011663A"/>
    <w:rsid w:val="00117EA6"/>
    <w:rsid w:val="00120688"/>
    <w:rsid w:val="00120F3F"/>
    <w:rsid w:val="0012138A"/>
    <w:rsid w:val="00121E14"/>
    <w:rsid w:val="00123178"/>
    <w:rsid w:val="0012685B"/>
    <w:rsid w:val="00126945"/>
    <w:rsid w:val="00126AA7"/>
    <w:rsid w:val="0013169E"/>
    <w:rsid w:val="001334A7"/>
    <w:rsid w:val="0014698F"/>
    <w:rsid w:val="00147EA5"/>
    <w:rsid w:val="00152B92"/>
    <w:rsid w:val="0015410E"/>
    <w:rsid w:val="00156FF5"/>
    <w:rsid w:val="001610D9"/>
    <w:rsid w:val="001627ED"/>
    <w:rsid w:val="00165D26"/>
    <w:rsid w:val="00173BD1"/>
    <w:rsid w:val="00181003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B6AA4"/>
    <w:rsid w:val="001C3DA8"/>
    <w:rsid w:val="001D6B3A"/>
    <w:rsid w:val="001E24A7"/>
    <w:rsid w:val="001E2EBA"/>
    <w:rsid w:val="001E6E20"/>
    <w:rsid w:val="001F147B"/>
    <w:rsid w:val="001F272D"/>
    <w:rsid w:val="001F3870"/>
    <w:rsid w:val="002028F6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4AA4"/>
    <w:rsid w:val="00256D83"/>
    <w:rsid w:val="002626B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0AB6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D7A5B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36D16"/>
    <w:rsid w:val="00443391"/>
    <w:rsid w:val="00443826"/>
    <w:rsid w:val="00444C77"/>
    <w:rsid w:val="00453AC8"/>
    <w:rsid w:val="00453D41"/>
    <w:rsid w:val="0045459D"/>
    <w:rsid w:val="004737B3"/>
    <w:rsid w:val="0048519D"/>
    <w:rsid w:val="00493C67"/>
    <w:rsid w:val="004964F1"/>
    <w:rsid w:val="004A7953"/>
    <w:rsid w:val="004B02F0"/>
    <w:rsid w:val="004B7022"/>
    <w:rsid w:val="004C3AB1"/>
    <w:rsid w:val="004C4051"/>
    <w:rsid w:val="004C63A9"/>
    <w:rsid w:val="004C761D"/>
    <w:rsid w:val="004D05A6"/>
    <w:rsid w:val="004D0EDB"/>
    <w:rsid w:val="004D7824"/>
    <w:rsid w:val="004D7E19"/>
    <w:rsid w:val="004F5278"/>
    <w:rsid w:val="004F78B2"/>
    <w:rsid w:val="00503F7D"/>
    <w:rsid w:val="00504789"/>
    <w:rsid w:val="00507415"/>
    <w:rsid w:val="00507F1C"/>
    <w:rsid w:val="0051387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0A03"/>
    <w:rsid w:val="00541581"/>
    <w:rsid w:val="00542698"/>
    <w:rsid w:val="00542AB2"/>
    <w:rsid w:val="005524A2"/>
    <w:rsid w:val="00556904"/>
    <w:rsid w:val="0056063E"/>
    <w:rsid w:val="005656E0"/>
    <w:rsid w:val="0056639F"/>
    <w:rsid w:val="005752EB"/>
    <w:rsid w:val="005764F3"/>
    <w:rsid w:val="00583DBF"/>
    <w:rsid w:val="00584747"/>
    <w:rsid w:val="00585B27"/>
    <w:rsid w:val="005860CF"/>
    <w:rsid w:val="00586924"/>
    <w:rsid w:val="005876DC"/>
    <w:rsid w:val="0059003D"/>
    <w:rsid w:val="00593D09"/>
    <w:rsid w:val="00594FF1"/>
    <w:rsid w:val="005962CE"/>
    <w:rsid w:val="005963C6"/>
    <w:rsid w:val="005A2E32"/>
    <w:rsid w:val="005A488E"/>
    <w:rsid w:val="005C0D0F"/>
    <w:rsid w:val="005C4103"/>
    <w:rsid w:val="005C4BAC"/>
    <w:rsid w:val="005C5AE3"/>
    <w:rsid w:val="005C5F86"/>
    <w:rsid w:val="005D0328"/>
    <w:rsid w:val="005D0CEB"/>
    <w:rsid w:val="005D2326"/>
    <w:rsid w:val="005D4A97"/>
    <w:rsid w:val="005D5604"/>
    <w:rsid w:val="005D5B63"/>
    <w:rsid w:val="005D6F4D"/>
    <w:rsid w:val="005E1496"/>
    <w:rsid w:val="005E4D73"/>
    <w:rsid w:val="005F4080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5C3B"/>
    <w:rsid w:val="00636077"/>
    <w:rsid w:val="00637A0D"/>
    <w:rsid w:val="00640EC4"/>
    <w:rsid w:val="0064229C"/>
    <w:rsid w:val="00645310"/>
    <w:rsid w:val="00646A79"/>
    <w:rsid w:val="0064745A"/>
    <w:rsid w:val="00647AB2"/>
    <w:rsid w:val="0065070D"/>
    <w:rsid w:val="00653BEA"/>
    <w:rsid w:val="00656258"/>
    <w:rsid w:val="00657529"/>
    <w:rsid w:val="00684BE7"/>
    <w:rsid w:val="00690BDD"/>
    <w:rsid w:val="00691438"/>
    <w:rsid w:val="00693BEB"/>
    <w:rsid w:val="00695366"/>
    <w:rsid w:val="00696639"/>
    <w:rsid w:val="006973E8"/>
    <w:rsid w:val="006A0AF8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16F34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3F5E"/>
    <w:rsid w:val="007945AB"/>
    <w:rsid w:val="00795EEA"/>
    <w:rsid w:val="007A3420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23F1E"/>
    <w:rsid w:val="00831637"/>
    <w:rsid w:val="00832DC7"/>
    <w:rsid w:val="00835678"/>
    <w:rsid w:val="008369A0"/>
    <w:rsid w:val="00841A65"/>
    <w:rsid w:val="00843301"/>
    <w:rsid w:val="008452BE"/>
    <w:rsid w:val="008524CD"/>
    <w:rsid w:val="0085285A"/>
    <w:rsid w:val="00854773"/>
    <w:rsid w:val="008642AC"/>
    <w:rsid w:val="00865D72"/>
    <w:rsid w:val="00883E4B"/>
    <w:rsid w:val="0088581D"/>
    <w:rsid w:val="00886838"/>
    <w:rsid w:val="00891D7C"/>
    <w:rsid w:val="0089675A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69CA"/>
    <w:rsid w:val="008D78A2"/>
    <w:rsid w:val="008D7A05"/>
    <w:rsid w:val="008D7F92"/>
    <w:rsid w:val="008F23D8"/>
    <w:rsid w:val="008F496E"/>
    <w:rsid w:val="008F4F27"/>
    <w:rsid w:val="008F5B73"/>
    <w:rsid w:val="00901E1B"/>
    <w:rsid w:val="009042C4"/>
    <w:rsid w:val="0090529E"/>
    <w:rsid w:val="009179EB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20DB"/>
    <w:rsid w:val="0097370C"/>
    <w:rsid w:val="00974075"/>
    <w:rsid w:val="00977D8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134E2"/>
    <w:rsid w:val="00A321D6"/>
    <w:rsid w:val="00A3460E"/>
    <w:rsid w:val="00A50ED5"/>
    <w:rsid w:val="00A53C57"/>
    <w:rsid w:val="00A57C3D"/>
    <w:rsid w:val="00A61EF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5D9B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84751"/>
    <w:rsid w:val="00B9322B"/>
    <w:rsid w:val="00B941D9"/>
    <w:rsid w:val="00B95592"/>
    <w:rsid w:val="00BA1BE1"/>
    <w:rsid w:val="00BA4FDF"/>
    <w:rsid w:val="00BA62B5"/>
    <w:rsid w:val="00BA7E2E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D3930"/>
    <w:rsid w:val="00BE0237"/>
    <w:rsid w:val="00BE1EE1"/>
    <w:rsid w:val="00BE3211"/>
    <w:rsid w:val="00BE5C70"/>
    <w:rsid w:val="00BF6904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43C20"/>
    <w:rsid w:val="00C47B5F"/>
    <w:rsid w:val="00C548F5"/>
    <w:rsid w:val="00C6418E"/>
    <w:rsid w:val="00C643E6"/>
    <w:rsid w:val="00C67AA8"/>
    <w:rsid w:val="00C7074C"/>
    <w:rsid w:val="00C70A6A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E2129"/>
    <w:rsid w:val="00CE3E37"/>
    <w:rsid w:val="00CF61AF"/>
    <w:rsid w:val="00D01AF2"/>
    <w:rsid w:val="00D03417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42AB"/>
    <w:rsid w:val="00D462F2"/>
    <w:rsid w:val="00D47C2F"/>
    <w:rsid w:val="00D5107D"/>
    <w:rsid w:val="00D5215E"/>
    <w:rsid w:val="00D64464"/>
    <w:rsid w:val="00D72194"/>
    <w:rsid w:val="00D76D20"/>
    <w:rsid w:val="00D85DD1"/>
    <w:rsid w:val="00D9245A"/>
    <w:rsid w:val="00DA3B61"/>
    <w:rsid w:val="00DA405D"/>
    <w:rsid w:val="00DA7371"/>
    <w:rsid w:val="00DA7AD7"/>
    <w:rsid w:val="00DB753C"/>
    <w:rsid w:val="00DC0F6F"/>
    <w:rsid w:val="00DC25B8"/>
    <w:rsid w:val="00DD01AE"/>
    <w:rsid w:val="00DD178C"/>
    <w:rsid w:val="00DD2889"/>
    <w:rsid w:val="00DD5268"/>
    <w:rsid w:val="00DD6626"/>
    <w:rsid w:val="00DE2F37"/>
    <w:rsid w:val="00DE33E1"/>
    <w:rsid w:val="00DE7AF1"/>
    <w:rsid w:val="00DF4A0E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26978"/>
    <w:rsid w:val="00E405A0"/>
    <w:rsid w:val="00E40817"/>
    <w:rsid w:val="00E41EA7"/>
    <w:rsid w:val="00E4496B"/>
    <w:rsid w:val="00E456CB"/>
    <w:rsid w:val="00E47896"/>
    <w:rsid w:val="00E56BD9"/>
    <w:rsid w:val="00E63495"/>
    <w:rsid w:val="00E66257"/>
    <w:rsid w:val="00E72CFF"/>
    <w:rsid w:val="00E757F3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21D"/>
    <w:rsid w:val="00F5685E"/>
    <w:rsid w:val="00F614B7"/>
    <w:rsid w:val="00F650CF"/>
    <w:rsid w:val="00F662F3"/>
    <w:rsid w:val="00F67989"/>
    <w:rsid w:val="00F75E92"/>
    <w:rsid w:val="00F8500E"/>
    <w:rsid w:val="00F97BA9"/>
    <w:rsid w:val="00FA2ECE"/>
    <w:rsid w:val="00FB0D65"/>
    <w:rsid w:val="00FB56D4"/>
    <w:rsid w:val="00FB59BF"/>
    <w:rsid w:val="00FB7926"/>
    <w:rsid w:val="00FB7931"/>
    <w:rsid w:val="00FC07EC"/>
    <w:rsid w:val="00FC0C8B"/>
    <w:rsid w:val="00FC0D4A"/>
    <w:rsid w:val="00FC1C78"/>
    <w:rsid w:val="00FC56B4"/>
    <w:rsid w:val="00FE0259"/>
    <w:rsid w:val="00FE0FCF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03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1">
    <w:name w:val="Plain Table 1"/>
    <w:basedOn w:val="a1"/>
    <w:uiPriority w:val="41"/>
    <w:rsid w:val="005860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</TotalTime>
  <Pages>1</Pages>
  <Words>81</Words>
  <Characters>406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2</cp:revision>
  <cp:lastPrinted>2022-02-09T10:51:00Z</cp:lastPrinted>
  <dcterms:created xsi:type="dcterms:W3CDTF">2026-07-15T07:01:00Z</dcterms:created>
  <dcterms:modified xsi:type="dcterms:W3CDTF">2026-07-15T07:01:00Z</dcterms:modified>
</cp:coreProperties>
</file>