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83A27" w14:textId="77777777" w:rsidR="00C81486" w:rsidRPr="00AC5599" w:rsidRDefault="00C81486" w:rsidP="00C81486">
      <w:pPr>
        <w:tabs>
          <w:tab w:val="right" w:pos="8306"/>
        </w:tabs>
        <w:bidi/>
        <w:spacing w:after="200" w:line="276" w:lineRule="auto"/>
        <w:rPr>
          <w:rFonts w:ascii="David" w:hAnsi="David" w:cs="David"/>
          <w:sz w:val="24"/>
          <w:szCs w:val="24"/>
        </w:rPr>
      </w:pPr>
    </w:p>
    <w:p w14:paraId="499BB9F7" w14:textId="77777777" w:rsidR="00C81486" w:rsidRPr="00AC5599" w:rsidRDefault="00C81486" w:rsidP="00C81486">
      <w:pPr>
        <w:tabs>
          <w:tab w:val="right" w:pos="8306"/>
        </w:tabs>
        <w:bidi/>
        <w:spacing w:after="200" w:line="276" w:lineRule="auto"/>
        <w:rPr>
          <w:rFonts w:ascii="David" w:hAnsi="David" w:cs="David"/>
          <w:sz w:val="24"/>
          <w:szCs w:val="24"/>
          <w:rtl/>
        </w:rPr>
      </w:pPr>
    </w:p>
    <w:p w14:paraId="763A23BA" w14:textId="77777777" w:rsidR="00C81486" w:rsidRPr="00AC5599" w:rsidRDefault="00C81486" w:rsidP="00C81486">
      <w:pPr>
        <w:tabs>
          <w:tab w:val="right" w:pos="8306"/>
        </w:tabs>
        <w:bidi/>
        <w:spacing w:after="200" w:line="276" w:lineRule="auto"/>
        <w:jc w:val="right"/>
        <w:rPr>
          <w:rFonts w:ascii="David" w:hAnsi="David" w:cs="David"/>
          <w:sz w:val="24"/>
          <w:szCs w:val="24"/>
        </w:rPr>
      </w:pPr>
      <w:r w:rsidRPr="00AC5599">
        <w:rPr>
          <w:rFonts w:ascii="David" w:hAnsi="David" w:cs="David"/>
          <w:sz w:val="24"/>
          <w:szCs w:val="24"/>
          <w:rtl/>
        </w:rPr>
        <w:t>תאריך: ______________</w:t>
      </w:r>
    </w:p>
    <w:p w14:paraId="2F797F19" w14:textId="77777777" w:rsidR="00C81486" w:rsidRPr="00AC5599" w:rsidRDefault="00C81486" w:rsidP="00C81486">
      <w:pPr>
        <w:tabs>
          <w:tab w:val="right" w:pos="8306"/>
        </w:tabs>
        <w:bidi/>
        <w:spacing w:after="200" w:line="276" w:lineRule="auto"/>
        <w:rPr>
          <w:rFonts w:ascii="David" w:hAnsi="David" w:cs="David"/>
          <w:sz w:val="24"/>
          <w:szCs w:val="24"/>
          <w:rtl/>
        </w:rPr>
      </w:pPr>
      <w:r w:rsidRPr="00AC5599">
        <w:rPr>
          <w:rFonts w:ascii="David" w:hAnsi="David" w:cs="David"/>
          <w:sz w:val="24"/>
          <w:szCs w:val="24"/>
          <w:rtl/>
        </w:rPr>
        <w:t>‏‏‏‏‏לכבוד:</w:t>
      </w:r>
    </w:p>
    <w:p w14:paraId="630DA48B" w14:textId="77777777" w:rsidR="00C81486" w:rsidRPr="00AC5599" w:rsidRDefault="00C81486" w:rsidP="00C81486">
      <w:pPr>
        <w:tabs>
          <w:tab w:val="right" w:pos="8306"/>
        </w:tabs>
        <w:bidi/>
        <w:spacing w:after="200" w:line="276" w:lineRule="auto"/>
        <w:rPr>
          <w:rFonts w:ascii="David" w:hAnsi="David" w:cs="David"/>
          <w:sz w:val="24"/>
          <w:szCs w:val="24"/>
        </w:rPr>
      </w:pPr>
      <w:r w:rsidRPr="00AC5599">
        <w:rPr>
          <w:rFonts w:ascii="David" w:hAnsi="David" w:cs="David"/>
          <w:sz w:val="24"/>
          <w:szCs w:val="24"/>
        </w:rPr>
        <w:t>___________________</w:t>
      </w:r>
    </w:p>
    <w:p w14:paraId="2A9D4749" w14:textId="77777777" w:rsidR="00C81486" w:rsidRPr="00AC5599" w:rsidRDefault="00C81486" w:rsidP="00C81486">
      <w:pPr>
        <w:pStyle w:val="af2"/>
        <w:jc w:val="center"/>
        <w:rPr>
          <w:rFonts w:ascii="David" w:hAnsi="David"/>
          <w:b/>
          <w:bCs/>
          <w:sz w:val="24"/>
          <w:szCs w:val="32"/>
          <w:u w:val="single"/>
          <w:rtl/>
        </w:rPr>
      </w:pPr>
      <w:r w:rsidRPr="00AC5599">
        <w:rPr>
          <w:rFonts w:ascii="David" w:hAnsi="David"/>
          <w:b/>
          <w:bCs/>
          <w:sz w:val="22"/>
          <w:szCs w:val="28"/>
          <w:rtl/>
        </w:rPr>
        <w:t xml:space="preserve">הנדון: </w:t>
      </w:r>
      <w:r w:rsidRPr="00AC5599">
        <w:rPr>
          <w:rFonts w:ascii="David" w:hAnsi="David"/>
          <w:b/>
          <w:bCs/>
          <w:sz w:val="22"/>
          <w:szCs w:val="28"/>
          <w:u w:val="single"/>
          <w:rtl/>
        </w:rPr>
        <w:t>התנדבותך בטכניון</w:t>
      </w:r>
    </w:p>
    <w:p w14:paraId="6EC487F2" w14:textId="77777777" w:rsidR="00C81486" w:rsidRPr="00AC5599" w:rsidRDefault="00C81486" w:rsidP="00C81486">
      <w:pPr>
        <w:pStyle w:val="af2"/>
        <w:jc w:val="left"/>
        <w:rPr>
          <w:rFonts w:ascii="David" w:hAnsi="David"/>
        </w:rPr>
      </w:pPr>
    </w:p>
    <w:p w14:paraId="04A0333F" w14:textId="77777777" w:rsidR="00C81486" w:rsidRPr="00AC5599" w:rsidRDefault="00C81486" w:rsidP="00C81486">
      <w:pPr>
        <w:pStyle w:val="af2"/>
        <w:jc w:val="left"/>
        <w:rPr>
          <w:rFonts w:ascii="David" w:hAnsi="David"/>
          <w:sz w:val="22"/>
          <w:szCs w:val="28"/>
          <w:rtl/>
        </w:rPr>
      </w:pPr>
      <w:r w:rsidRPr="00AC5599">
        <w:rPr>
          <w:rFonts w:ascii="David" w:hAnsi="David"/>
          <w:rtl/>
        </w:rPr>
        <w:t>אנו מקבלים בתודה את הצעתך להתנדב במוסדנו.</w:t>
      </w:r>
    </w:p>
    <w:p w14:paraId="10DAB3C2" w14:textId="77777777" w:rsidR="00C81486" w:rsidRPr="00AC5599" w:rsidRDefault="00C81486" w:rsidP="00C81486">
      <w:pPr>
        <w:pStyle w:val="af2"/>
        <w:spacing w:line="480" w:lineRule="auto"/>
        <w:jc w:val="left"/>
        <w:rPr>
          <w:rFonts w:ascii="David" w:hAnsi="David"/>
          <w:b/>
          <w:bCs/>
        </w:rPr>
      </w:pPr>
      <w:r w:rsidRPr="00AC5599">
        <w:rPr>
          <w:rFonts w:ascii="David" w:hAnsi="David"/>
          <w:b/>
          <w:bCs/>
          <w:rtl/>
        </w:rPr>
        <w:t>להלן פרטי הפעילות:</w:t>
      </w:r>
    </w:p>
    <w:p w14:paraId="312ED1F9" w14:textId="77777777" w:rsidR="00C81486" w:rsidRPr="00AC5599" w:rsidRDefault="00C81486" w:rsidP="00C81486">
      <w:pPr>
        <w:pStyle w:val="af2"/>
        <w:spacing w:line="480" w:lineRule="auto"/>
        <w:jc w:val="left"/>
        <w:rPr>
          <w:rFonts w:ascii="David" w:hAnsi="David"/>
        </w:rPr>
      </w:pPr>
      <w:r w:rsidRPr="00AC5599">
        <w:rPr>
          <w:rFonts w:ascii="David" w:hAnsi="David"/>
          <w:rtl/>
        </w:rPr>
        <w:t>תחילת ההתנדבות: ________________  סיום מועד ההתנדבות: _____________________</w:t>
      </w:r>
    </w:p>
    <w:p w14:paraId="6C3A15A5" w14:textId="77777777" w:rsidR="00C81486" w:rsidRPr="00AC5599" w:rsidRDefault="00C81486" w:rsidP="00C81486">
      <w:pPr>
        <w:pStyle w:val="af2"/>
        <w:spacing w:line="480" w:lineRule="auto"/>
        <w:jc w:val="left"/>
        <w:rPr>
          <w:rFonts w:ascii="David" w:hAnsi="David"/>
          <w:rtl/>
        </w:rPr>
      </w:pPr>
      <w:r w:rsidRPr="00AC5599">
        <w:rPr>
          <w:rFonts w:ascii="David" w:hAnsi="David"/>
          <w:rtl/>
        </w:rPr>
        <w:t>יחידה: _____________________________</w:t>
      </w:r>
    </w:p>
    <w:p w14:paraId="0B5D5321" w14:textId="77777777" w:rsidR="00C81486" w:rsidRPr="00AC5599" w:rsidRDefault="00C81486" w:rsidP="00C81486">
      <w:pPr>
        <w:pStyle w:val="af2"/>
        <w:spacing w:line="480" w:lineRule="auto"/>
        <w:jc w:val="left"/>
        <w:rPr>
          <w:rFonts w:ascii="David" w:hAnsi="David"/>
          <w:rtl/>
        </w:rPr>
      </w:pPr>
      <w:r w:rsidRPr="00AC5599">
        <w:rPr>
          <w:rFonts w:ascii="David" w:hAnsi="David"/>
          <w:rtl/>
        </w:rPr>
        <w:t>קורס\תחום הפעילות: _________________________________________________________</w:t>
      </w:r>
    </w:p>
    <w:p w14:paraId="164AD9F4" w14:textId="77777777" w:rsidR="00C81486" w:rsidRPr="00AC5599" w:rsidRDefault="00C81486" w:rsidP="00C81486">
      <w:pPr>
        <w:pStyle w:val="af2"/>
        <w:spacing w:line="480" w:lineRule="auto"/>
        <w:jc w:val="left"/>
        <w:rPr>
          <w:rFonts w:ascii="David" w:hAnsi="David"/>
          <w:rtl/>
        </w:rPr>
      </w:pPr>
      <w:r w:rsidRPr="00AC5599">
        <w:rPr>
          <w:rFonts w:ascii="David" w:hAnsi="David"/>
          <w:rtl/>
        </w:rPr>
        <w:t>ימי ושעות הפעילות: ______________________________________________________</w:t>
      </w:r>
    </w:p>
    <w:p w14:paraId="50982B9F" w14:textId="77777777" w:rsidR="00C81486" w:rsidRPr="00AC5599" w:rsidRDefault="00C81486" w:rsidP="00C81486">
      <w:pPr>
        <w:pStyle w:val="af2"/>
        <w:jc w:val="left"/>
        <w:rPr>
          <w:rFonts w:ascii="David" w:hAnsi="David"/>
          <w:b/>
          <w:bCs/>
          <w:rtl/>
        </w:rPr>
      </w:pPr>
      <w:r w:rsidRPr="00AC5599">
        <w:rPr>
          <w:rFonts w:ascii="David" w:hAnsi="David"/>
          <w:b/>
          <w:bCs/>
          <w:rtl/>
        </w:rPr>
        <w:t>תנאי ההתנדבות הם כדלקמן:</w:t>
      </w:r>
    </w:p>
    <w:p w14:paraId="78CE65A0" w14:textId="77777777" w:rsidR="00C81486" w:rsidRPr="00AC5599" w:rsidRDefault="00C81486" w:rsidP="00140251">
      <w:pPr>
        <w:pStyle w:val="af2"/>
        <w:numPr>
          <w:ilvl w:val="0"/>
          <w:numId w:val="1"/>
        </w:numPr>
        <w:jc w:val="left"/>
        <w:rPr>
          <w:rFonts w:ascii="David" w:hAnsi="David"/>
          <w:rtl/>
        </w:rPr>
      </w:pPr>
      <w:r w:rsidRPr="00AC5599">
        <w:rPr>
          <w:rFonts w:ascii="David" w:hAnsi="David"/>
          <w:rtl/>
        </w:rPr>
        <w:t>עבור התנדבותך במוסדנו לא תהיה כל תמורה, כספית או אחרת, לרבות הטבות סוציאליות.</w:t>
      </w:r>
    </w:p>
    <w:p w14:paraId="211D966D" w14:textId="77777777" w:rsidR="00C81486" w:rsidRPr="00AC5599" w:rsidRDefault="00C81486" w:rsidP="00140251">
      <w:pPr>
        <w:pStyle w:val="af2"/>
        <w:numPr>
          <w:ilvl w:val="0"/>
          <w:numId w:val="1"/>
        </w:numPr>
        <w:jc w:val="left"/>
        <w:rPr>
          <w:rFonts w:ascii="David" w:hAnsi="David"/>
        </w:rPr>
      </w:pPr>
      <w:r w:rsidRPr="00AC5599">
        <w:rPr>
          <w:rFonts w:ascii="David" w:hAnsi="David"/>
          <w:rtl/>
        </w:rPr>
        <w:t>לא יהיו יחסי עובד -מעביד בינו ובין הטכניון .</w:t>
      </w:r>
    </w:p>
    <w:p w14:paraId="07208B46" w14:textId="77777777" w:rsidR="00C81486" w:rsidRPr="00AC5599" w:rsidRDefault="00C81486" w:rsidP="00140251">
      <w:pPr>
        <w:pStyle w:val="af2"/>
        <w:numPr>
          <w:ilvl w:val="0"/>
          <w:numId w:val="1"/>
        </w:numPr>
        <w:jc w:val="left"/>
        <w:rPr>
          <w:rFonts w:ascii="David" w:hAnsi="David"/>
        </w:rPr>
      </w:pPr>
      <w:r w:rsidRPr="00AC5599">
        <w:rPr>
          <w:rFonts w:ascii="David" w:hAnsi="David"/>
          <w:rtl/>
        </w:rPr>
        <w:t>על המתנדב יחול ביטוח צד ג' אך לא ביטוח תאונות עבודה.</w:t>
      </w:r>
    </w:p>
    <w:p w14:paraId="068BAE56" w14:textId="77777777" w:rsidR="00C81486" w:rsidRPr="00AC5599" w:rsidRDefault="00C81486" w:rsidP="00140251">
      <w:pPr>
        <w:pStyle w:val="af2"/>
        <w:numPr>
          <w:ilvl w:val="0"/>
          <w:numId w:val="1"/>
        </w:numPr>
        <w:jc w:val="left"/>
        <w:rPr>
          <w:rFonts w:ascii="David" w:hAnsi="David"/>
        </w:rPr>
      </w:pPr>
      <w:r w:rsidRPr="00AC5599">
        <w:rPr>
          <w:rFonts w:ascii="David" w:hAnsi="David"/>
          <w:rtl/>
        </w:rPr>
        <w:t>אם ברצונך להפסיק את התנדבותך אבקשך להודיע על כך מראש.</w:t>
      </w:r>
    </w:p>
    <w:p w14:paraId="37ABCBAB" w14:textId="77777777" w:rsidR="00C81486" w:rsidRPr="00AC5599" w:rsidRDefault="00C81486" w:rsidP="00C81486">
      <w:pPr>
        <w:pStyle w:val="af2"/>
        <w:jc w:val="left"/>
        <w:rPr>
          <w:rFonts w:ascii="David" w:hAnsi="David"/>
        </w:rPr>
      </w:pPr>
      <w:r w:rsidRPr="00AC5599">
        <w:rPr>
          <w:rFonts w:ascii="David" w:hAnsi="David"/>
          <w:rtl/>
        </w:rPr>
        <w:t>אנו מבקשים שתמלא/י את טופס הפרטים האישיים המצורף בזה.</w:t>
      </w:r>
    </w:p>
    <w:p w14:paraId="54B14253" w14:textId="77777777" w:rsidR="00C81486" w:rsidRPr="00AC5599" w:rsidRDefault="00C81486" w:rsidP="00C81486">
      <w:pPr>
        <w:pStyle w:val="af2"/>
        <w:jc w:val="left"/>
        <w:rPr>
          <w:rFonts w:ascii="David" w:hAnsi="David"/>
          <w:rtl/>
        </w:rPr>
      </w:pPr>
      <w:r w:rsidRPr="00AC5599">
        <w:rPr>
          <w:rFonts w:ascii="David" w:hAnsi="David"/>
          <w:rtl/>
        </w:rPr>
        <w:t>אנו מודים על נכונותך ומאחלים לך עבודה מהנה.</w:t>
      </w:r>
    </w:p>
    <w:p w14:paraId="2F4A56E0" w14:textId="77777777" w:rsidR="00C81486" w:rsidRPr="00AC5599" w:rsidRDefault="00C81486" w:rsidP="00C81486">
      <w:pPr>
        <w:pStyle w:val="af2"/>
        <w:bidi w:val="0"/>
        <w:jc w:val="left"/>
        <w:rPr>
          <w:rFonts w:ascii="David" w:hAnsi="David"/>
          <w:sz w:val="22"/>
          <w:szCs w:val="28"/>
        </w:rPr>
      </w:pPr>
      <w:r w:rsidRPr="00AC5599">
        <w:rPr>
          <w:rFonts w:ascii="David" w:hAnsi="David"/>
          <w:sz w:val="22"/>
          <w:szCs w:val="28"/>
        </w:rPr>
        <w:t xml:space="preserve"> </w:t>
      </w:r>
    </w:p>
    <w:p w14:paraId="51F3985B" w14:textId="68EF9DAA" w:rsidR="00C81486" w:rsidRPr="00AC5599" w:rsidRDefault="00746009" w:rsidP="00C81486">
      <w:pPr>
        <w:pStyle w:val="af2"/>
        <w:bidi w:val="0"/>
        <w:jc w:val="left"/>
        <w:rPr>
          <w:rFonts w:ascii="David" w:hAnsi="David"/>
          <w:sz w:val="22"/>
          <w:szCs w:val="28"/>
        </w:rPr>
      </w:pPr>
      <w:r w:rsidRPr="00AC5599">
        <w:rPr>
          <w:rFonts w:ascii="David" w:hAnsi="David"/>
          <w:noProof/>
        </w:rPr>
        <w:drawing>
          <wp:anchor distT="0" distB="0" distL="114300" distR="114300" simplePos="0" relativeHeight="251658240" behindDoc="1" locked="0" layoutInCell="1" allowOverlap="1" wp14:anchorId="23A2FEE9" wp14:editId="043A2A7F">
            <wp:simplePos x="0" y="0"/>
            <wp:positionH relativeFrom="page">
              <wp:posOffset>330977</wp:posOffset>
            </wp:positionH>
            <wp:positionV relativeFrom="paragraph">
              <wp:posOffset>318485</wp:posOffset>
            </wp:positionV>
            <wp:extent cx="1514475" cy="714375"/>
            <wp:effectExtent l="0" t="0" r="9525" b="9525"/>
            <wp:wrapNone/>
            <wp:docPr id="1384677739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37F2A8" w14:textId="70E3A9A2" w:rsidR="00C81486" w:rsidRPr="00AC5599" w:rsidRDefault="00C81486" w:rsidP="00C81486">
      <w:pPr>
        <w:pStyle w:val="af2"/>
        <w:bidi w:val="0"/>
        <w:spacing w:after="240"/>
        <w:jc w:val="left"/>
        <w:rPr>
          <w:rFonts w:ascii="David" w:hAnsi="David"/>
          <w:rtl/>
        </w:rPr>
      </w:pPr>
      <w:r w:rsidRPr="00AC5599">
        <w:rPr>
          <w:rFonts w:ascii="David" w:hAnsi="David"/>
          <w:rtl/>
        </w:rPr>
        <w:t xml:space="preserve">בברכה,         </w:t>
      </w:r>
      <w:r w:rsidRPr="00AC5599">
        <w:rPr>
          <w:rFonts w:ascii="David" w:hAnsi="David"/>
          <w:rtl/>
        </w:rPr>
        <w:br/>
        <w:t xml:space="preserve">          דלית ביזן       </w:t>
      </w:r>
    </w:p>
    <w:p w14:paraId="7265040D" w14:textId="6C861B5A" w:rsidR="00C81486" w:rsidRPr="00AC5599" w:rsidRDefault="00C81486" w:rsidP="00C81486">
      <w:pPr>
        <w:pStyle w:val="af2"/>
        <w:bidi w:val="0"/>
        <w:jc w:val="left"/>
        <w:rPr>
          <w:rFonts w:ascii="David" w:hAnsi="David"/>
        </w:rPr>
      </w:pPr>
      <w:r w:rsidRPr="00AC5599">
        <w:rPr>
          <w:rFonts w:ascii="David" w:hAnsi="David"/>
          <w:rtl/>
        </w:rPr>
        <w:t>סמנכ"לית משאבי אנוש</w:t>
      </w:r>
      <w:r w:rsidRPr="00AC5599">
        <w:rPr>
          <w:rFonts w:ascii="David" w:hAnsi="David"/>
        </w:rPr>
        <w:t xml:space="preserve"> </w:t>
      </w:r>
    </w:p>
    <w:p w14:paraId="04B812EC" w14:textId="77777777" w:rsidR="00C81486" w:rsidRPr="00AC5599" w:rsidRDefault="00C81486" w:rsidP="0048519D">
      <w:pPr>
        <w:pStyle w:val="af2"/>
        <w:bidi w:val="0"/>
        <w:jc w:val="right"/>
        <w:rPr>
          <w:rFonts w:ascii="David" w:hAnsi="David"/>
        </w:rPr>
      </w:pPr>
      <w:r w:rsidRPr="00AC5599">
        <w:rPr>
          <w:rFonts w:ascii="David" w:hAnsi="David"/>
          <w:rtl/>
        </w:rPr>
        <w:t>הנני מסכים/ה לתוכן מכתב זה על כל תנאיו.</w:t>
      </w:r>
    </w:p>
    <w:p w14:paraId="24BAA5A1" w14:textId="77777777" w:rsidR="00C81486" w:rsidRPr="00AC5599" w:rsidRDefault="00C81486" w:rsidP="00C81486">
      <w:pPr>
        <w:pStyle w:val="af2"/>
        <w:bidi w:val="0"/>
        <w:jc w:val="left"/>
        <w:rPr>
          <w:rFonts w:ascii="David" w:hAnsi="David"/>
          <w:sz w:val="22"/>
          <w:szCs w:val="28"/>
        </w:rPr>
      </w:pPr>
    </w:p>
    <w:p w14:paraId="2770C651" w14:textId="77777777" w:rsidR="00C81486" w:rsidRPr="00AC5599" w:rsidRDefault="00C81486" w:rsidP="00C81486">
      <w:pPr>
        <w:pStyle w:val="af2"/>
        <w:bidi w:val="0"/>
        <w:jc w:val="left"/>
        <w:rPr>
          <w:rFonts w:ascii="David" w:hAnsi="David"/>
          <w:sz w:val="22"/>
          <w:szCs w:val="28"/>
        </w:rPr>
      </w:pPr>
    </w:p>
    <w:p w14:paraId="2C74C713" w14:textId="77777777" w:rsidR="00C81486" w:rsidRPr="00AC5599" w:rsidRDefault="00C81486" w:rsidP="00C81486">
      <w:pPr>
        <w:pStyle w:val="af2"/>
        <w:bidi w:val="0"/>
        <w:jc w:val="right"/>
        <w:rPr>
          <w:rFonts w:ascii="David" w:hAnsi="David"/>
        </w:rPr>
      </w:pPr>
      <w:r w:rsidRPr="00AC5599">
        <w:rPr>
          <w:rFonts w:ascii="David" w:hAnsi="David"/>
          <w:rtl/>
        </w:rPr>
        <w:t>תאריך: ____________________                                                חתימה: _____________________</w:t>
      </w:r>
    </w:p>
    <w:p w14:paraId="5C34B013" w14:textId="3B768F2C" w:rsidR="00C81486" w:rsidRPr="00AC5599" w:rsidRDefault="00C81486" w:rsidP="00BD2162">
      <w:pPr>
        <w:pStyle w:val="af2"/>
        <w:tabs>
          <w:tab w:val="clear" w:pos="1916"/>
          <w:tab w:val="left" w:pos="8522"/>
        </w:tabs>
        <w:bidi w:val="0"/>
        <w:jc w:val="left"/>
        <w:rPr>
          <w:rFonts w:ascii="David" w:hAnsi="David"/>
          <w:sz w:val="22"/>
          <w:szCs w:val="28"/>
        </w:rPr>
      </w:pPr>
    </w:p>
    <w:p w14:paraId="6C53A1FD" w14:textId="4EECB318" w:rsidR="00C81486" w:rsidRPr="00AC5599" w:rsidRDefault="00C81486" w:rsidP="00C81486">
      <w:pPr>
        <w:pStyle w:val="af2"/>
        <w:bidi w:val="0"/>
        <w:jc w:val="left"/>
        <w:rPr>
          <w:rFonts w:ascii="David" w:hAnsi="David"/>
          <w:sz w:val="22"/>
          <w:szCs w:val="28"/>
        </w:rPr>
      </w:pPr>
    </w:p>
    <w:p w14:paraId="5F7A65FD" w14:textId="77777777" w:rsidR="00C81486" w:rsidRPr="00AC5599" w:rsidRDefault="00C81486" w:rsidP="00C81486">
      <w:pPr>
        <w:bidi/>
        <w:rPr>
          <w:rFonts w:ascii="David" w:hAnsi="David" w:cs="David"/>
        </w:rPr>
      </w:pPr>
      <w:r w:rsidRPr="00AC5599">
        <w:rPr>
          <w:rFonts w:ascii="David" w:hAnsi="David" w:cs="David"/>
          <w:rtl/>
        </w:rPr>
        <w:lastRenderedPageBreak/>
        <w:t>מס' מתנדב ב-</w:t>
      </w:r>
      <w:r w:rsidRPr="00AC5599">
        <w:rPr>
          <w:rFonts w:ascii="David" w:hAnsi="David" w:cs="David"/>
        </w:rPr>
        <w:t>SAP</w:t>
      </w:r>
      <w:r w:rsidRPr="00AC5599">
        <w:rPr>
          <w:rFonts w:ascii="David" w:hAnsi="David" w:cs="David"/>
          <w:rtl/>
        </w:rPr>
        <w:t>:</w:t>
      </w:r>
      <w:r w:rsidRPr="00AC5599">
        <w:rPr>
          <w:rFonts w:ascii="David" w:hAnsi="David" w:cs="David"/>
          <w:szCs w:val="28"/>
          <w:rtl/>
        </w:rPr>
        <w:t xml:space="preserve"> __________</w:t>
      </w:r>
    </w:p>
    <w:p w14:paraId="75A77725" w14:textId="77777777" w:rsidR="00C81486" w:rsidRPr="00AC5599" w:rsidRDefault="00C81486" w:rsidP="00C81486">
      <w:pPr>
        <w:bidi/>
        <w:rPr>
          <w:rFonts w:ascii="David" w:hAnsi="David" w:cs="David"/>
          <w:szCs w:val="28"/>
        </w:rPr>
      </w:pPr>
      <w:r w:rsidRPr="00AC5599">
        <w:rPr>
          <w:rFonts w:ascii="David" w:hAnsi="David" w:cs="David"/>
          <w:rtl/>
        </w:rPr>
        <w:softHyphen/>
      </w:r>
      <w:r w:rsidRPr="00AC5599">
        <w:rPr>
          <w:rFonts w:ascii="David" w:hAnsi="David" w:cs="David"/>
          <w:rtl/>
        </w:rPr>
        <w:softHyphen/>
      </w:r>
      <w:r w:rsidRPr="00AC5599">
        <w:rPr>
          <w:rFonts w:ascii="David" w:hAnsi="David" w:cs="David"/>
          <w:rtl/>
        </w:rPr>
        <w:softHyphen/>
      </w:r>
      <w:r w:rsidRPr="00AC5599">
        <w:rPr>
          <w:rFonts w:ascii="David" w:hAnsi="David" w:cs="David"/>
          <w:rtl/>
        </w:rPr>
        <w:softHyphen/>
      </w:r>
      <w:r w:rsidRPr="00AC5599">
        <w:rPr>
          <w:rFonts w:ascii="David" w:hAnsi="David" w:cs="David"/>
          <w:rtl/>
        </w:rPr>
        <w:softHyphen/>
      </w:r>
      <w:r w:rsidRPr="00AC5599">
        <w:rPr>
          <w:rFonts w:ascii="David" w:hAnsi="David" w:cs="David"/>
          <w:rtl/>
        </w:rPr>
        <w:softHyphen/>
      </w:r>
      <w:r w:rsidRPr="00AC5599">
        <w:rPr>
          <w:rFonts w:ascii="David" w:hAnsi="David" w:cs="David"/>
          <w:rtl/>
        </w:rPr>
        <w:softHyphen/>
      </w:r>
      <w:r w:rsidRPr="00AC5599">
        <w:rPr>
          <w:rFonts w:ascii="David" w:hAnsi="David" w:cs="David"/>
          <w:rtl/>
        </w:rPr>
        <w:softHyphen/>
        <w:t xml:space="preserve">מס' סימוכין ב- </w:t>
      </w:r>
      <w:r w:rsidRPr="00AC5599">
        <w:rPr>
          <w:rFonts w:ascii="David" w:hAnsi="David" w:cs="David"/>
        </w:rPr>
        <w:t>SAP</w:t>
      </w:r>
      <w:r w:rsidRPr="00AC5599">
        <w:rPr>
          <w:rFonts w:ascii="David" w:hAnsi="David" w:cs="David"/>
          <w:rtl/>
        </w:rPr>
        <w:t>:</w:t>
      </w:r>
      <w:r w:rsidRPr="00AC5599">
        <w:rPr>
          <w:rFonts w:ascii="David" w:hAnsi="David" w:cs="David"/>
          <w:szCs w:val="28"/>
          <w:rtl/>
        </w:rPr>
        <w:t xml:space="preserve"> _________</w:t>
      </w:r>
    </w:p>
    <w:p w14:paraId="7B8E3446" w14:textId="77777777" w:rsidR="00C81486" w:rsidRPr="00AC5599" w:rsidRDefault="00C81486" w:rsidP="00C81486">
      <w:pPr>
        <w:pStyle w:val="af2"/>
        <w:bidi w:val="0"/>
        <w:jc w:val="left"/>
        <w:rPr>
          <w:rFonts w:ascii="David" w:hAnsi="David"/>
        </w:rPr>
      </w:pPr>
    </w:p>
    <w:p w14:paraId="19784995" w14:textId="77777777" w:rsidR="00C81486" w:rsidRPr="00AC5599" w:rsidRDefault="00C81486" w:rsidP="00C81486">
      <w:pPr>
        <w:jc w:val="center"/>
        <w:rPr>
          <w:rFonts w:ascii="David" w:eastAsia="Times New Roman" w:hAnsi="David" w:cs="David"/>
          <w:b/>
          <w:bCs/>
          <w:sz w:val="24"/>
          <w:szCs w:val="32"/>
          <w:u w:val="single"/>
          <w:lang w:eastAsia="he-IL"/>
        </w:rPr>
      </w:pPr>
      <w:r w:rsidRPr="00AC5599">
        <w:rPr>
          <w:rFonts w:ascii="David" w:eastAsia="Times New Roman" w:hAnsi="David" w:cs="David"/>
          <w:b/>
          <w:bCs/>
          <w:sz w:val="24"/>
          <w:szCs w:val="32"/>
          <w:u w:val="single"/>
          <w:rtl/>
          <w:lang w:eastAsia="he-IL"/>
        </w:rPr>
        <w:t>טופס פרטים אישיים למתנדב/ת</w:t>
      </w:r>
    </w:p>
    <w:p w14:paraId="36AB9F30" w14:textId="77777777" w:rsidR="00C81486" w:rsidRPr="00AC5599" w:rsidRDefault="00C81486" w:rsidP="00C81486">
      <w:pPr>
        <w:jc w:val="center"/>
        <w:rPr>
          <w:rFonts w:ascii="David" w:eastAsia="Times New Roman" w:hAnsi="David" w:cs="David"/>
          <w:b/>
          <w:bCs/>
          <w:sz w:val="28"/>
          <w:szCs w:val="36"/>
          <w:u w:val="single"/>
          <w:lang w:eastAsia="he-IL"/>
        </w:rPr>
      </w:pPr>
    </w:p>
    <w:p w14:paraId="7106C7E8" w14:textId="77777777" w:rsidR="00C81486" w:rsidRPr="00AC5599" w:rsidRDefault="00C81486" w:rsidP="00BD2162">
      <w:pPr>
        <w:spacing w:line="360" w:lineRule="auto"/>
        <w:jc w:val="right"/>
        <w:rPr>
          <w:rFonts w:ascii="David" w:eastAsia="Times New Roman" w:hAnsi="David" w:cs="David"/>
          <w:szCs w:val="28"/>
          <w:lang w:eastAsia="he-IL"/>
        </w:rPr>
      </w:pPr>
      <w:r w:rsidRPr="00AC5599">
        <w:rPr>
          <w:rFonts w:ascii="David" w:eastAsia="Times New Roman" w:hAnsi="David" w:cs="David"/>
          <w:b/>
          <w:bCs/>
          <w:szCs w:val="28"/>
          <w:rtl/>
          <w:lang w:eastAsia="he-IL"/>
        </w:rPr>
        <w:t>שם פרטי: ____________________           שם משפחה: _____________________</w:t>
      </w:r>
    </w:p>
    <w:tbl>
      <w:tblPr>
        <w:tblStyle w:val="af0"/>
        <w:tblpPr w:leftFromText="180" w:rightFromText="180" w:vertAnchor="text" w:horzAnchor="page" w:tblpX="6241" w:tblpY="-50"/>
        <w:tblW w:w="0" w:type="auto"/>
        <w:tblLook w:val="04A0" w:firstRow="1" w:lastRow="0" w:firstColumn="1" w:lastColumn="0" w:noHBand="0" w:noVBand="1"/>
      </w:tblPr>
      <w:tblGrid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C81486" w:rsidRPr="00AC5599" w14:paraId="0AF551FA" w14:textId="77777777">
        <w:trPr>
          <w:trHeight w:val="232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F676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0"/>
                <w:szCs w:val="20"/>
                <w:lang w:eastAsia="he-IL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C4FD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F9A0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2F30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29E4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E792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9A6B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AE32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9E43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</w:tr>
    </w:tbl>
    <w:tbl>
      <w:tblPr>
        <w:tblStyle w:val="af0"/>
        <w:tblpPr w:leftFromText="180" w:rightFromText="180" w:vertAnchor="text" w:horzAnchor="page" w:tblpX="1621" w:tblpY="-65"/>
        <w:tblW w:w="0" w:type="auto"/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C81486" w:rsidRPr="00AC5599" w14:paraId="09F4C1BC" w14:textId="77777777">
        <w:trPr>
          <w:trHeight w:val="285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8AF0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C5A0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3396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ECFF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C715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3F4D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6289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FB62" w14:textId="77777777" w:rsidR="00C81486" w:rsidRPr="00AC5599" w:rsidRDefault="00C81486" w:rsidP="00BD2162">
            <w:pPr>
              <w:spacing w:after="0" w:line="360" w:lineRule="auto"/>
              <w:jc w:val="both"/>
              <w:rPr>
                <w:rFonts w:ascii="David" w:eastAsia="Times New Roman" w:hAnsi="David" w:cs="David"/>
                <w:b/>
                <w:bCs/>
                <w:sz w:val="24"/>
                <w:szCs w:val="32"/>
                <w:lang w:eastAsia="he-IL"/>
              </w:rPr>
            </w:pPr>
          </w:p>
        </w:tc>
      </w:tr>
    </w:tbl>
    <w:p w14:paraId="283AFB64" w14:textId="77777777" w:rsidR="00123178" w:rsidRPr="00AC5599" w:rsidRDefault="00C81486" w:rsidP="00BD2162">
      <w:pPr>
        <w:bidi/>
        <w:spacing w:line="360" w:lineRule="auto"/>
        <w:rPr>
          <w:rFonts w:ascii="David" w:eastAsia="Times New Roman" w:hAnsi="David" w:cs="David"/>
          <w:b/>
          <w:bCs/>
          <w:szCs w:val="28"/>
          <w:rtl/>
          <w:lang w:eastAsia="he-IL"/>
        </w:rPr>
      </w:pPr>
      <w:r w:rsidRPr="00AC5599">
        <w:rPr>
          <w:rFonts w:ascii="David" w:eastAsia="Times New Roman" w:hAnsi="David" w:cs="David"/>
          <w:b/>
          <w:bCs/>
          <w:szCs w:val="28"/>
          <w:rtl/>
          <w:lang w:eastAsia="he-IL"/>
        </w:rPr>
        <w:t>ת.ז / דרכון:</w:t>
      </w:r>
      <w:r w:rsidRPr="00AC5599">
        <w:rPr>
          <w:rFonts w:ascii="David" w:eastAsia="Times New Roman" w:hAnsi="David" w:cs="David"/>
          <w:b/>
          <w:bCs/>
          <w:szCs w:val="28"/>
          <w:lang w:eastAsia="he-IL"/>
        </w:rPr>
        <w:t xml:space="preserve"> </w:t>
      </w:r>
      <w:r w:rsidRPr="00AC5599">
        <w:rPr>
          <w:rFonts w:ascii="David" w:eastAsia="Times New Roman" w:hAnsi="David" w:cs="David"/>
          <w:b/>
          <w:bCs/>
          <w:szCs w:val="28"/>
          <w:rtl/>
          <w:lang w:eastAsia="he-IL"/>
        </w:rPr>
        <w:t>תאריך לידה:</w:t>
      </w:r>
    </w:p>
    <w:p w14:paraId="0E8F150B" w14:textId="016CDA4C" w:rsidR="00C81486" w:rsidRPr="00AC5599" w:rsidRDefault="00C81486" w:rsidP="00BD2162">
      <w:pPr>
        <w:bidi/>
        <w:spacing w:line="360" w:lineRule="auto"/>
        <w:rPr>
          <w:rFonts w:ascii="David" w:eastAsia="Times New Roman" w:hAnsi="David" w:cs="David"/>
          <w:b/>
          <w:bCs/>
          <w:sz w:val="24"/>
          <w:szCs w:val="32"/>
          <w:lang w:eastAsia="he-IL"/>
        </w:rPr>
      </w:pPr>
      <w:r w:rsidRPr="00AC5599">
        <w:rPr>
          <w:rFonts w:ascii="David" w:eastAsia="Times New Roman" w:hAnsi="David" w:cs="David"/>
          <w:b/>
          <w:bCs/>
          <w:szCs w:val="28"/>
          <w:rtl/>
          <w:lang w:eastAsia="he-IL"/>
        </w:rPr>
        <w:t xml:space="preserve">כתובת: </w:t>
      </w:r>
      <w:r w:rsidRPr="00AC5599">
        <w:rPr>
          <w:rFonts w:ascii="David" w:eastAsia="Times New Roman" w:hAnsi="David" w:cs="David"/>
          <w:szCs w:val="28"/>
          <w:rtl/>
          <w:lang w:eastAsia="he-IL"/>
        </w:rPr>
        <w:t>רחוב: _________________ מס': ____ עיר: __________ מיקוד</w:t>
      </w:r>
      <w:r w:rsidR="00BD2162" w:rsidRPr="00AC5599">
        <w:rPr>
          <w:rFonts w:ascii="David" w:eastAsia="Times New Roman" w:hAnsi="David" w:cs="David"/>
          <w:szCs w:val="28"/>
          <w:rtl/>
          <w:lang w:eastAsia="he-IL"/>
        </w:rPr>
        <w:t>:</w:t>
      </w:r>
      <w:r w:rsidRPr="00AC5599">
        <w:rPr>
          <w:rFonts w:ascii="David" w:eastAsia="Times New Roman" w:hAnsi="David" w:cs="David"/>
          <w:szCs w:val="28"/>
          <w:rtl/>
          <w:lang w:eastAsia="he-IL"/>
        </w:rPr>
        <w:t>___________</w:t>
      </w:r>
    </w:p>
    <w:p w14:paraId="2226F6F4" w14:textId="47FF58AC" w:rsidR="00C81486" w:rsidRPr="00AC5599" w:rsidRDefault="00C81486" w:rsidP="00BD2162">
      <w:pPr>
        <w:spacing w:line="360" w:lineRule="auto"/>
        <w:jc w:val="right"/>
        <w:rPr>
          <w:rFonts w:ascii="David" w:eastAsia="Times New Roman" w:hAnsi="David" w:cs="David"/>
          <w:b/>
          <w:bCs/>
          <w:szCs w:val="28"/>
          <w:lang w:eastAsia="he-IL"/>
        </w:rPr>
      </w:pPr>
      <w:r w:rsidRPr="00AC5599">
        <w:rPr>
          <w:rFonts w:ascii="David" w:eastAsia="Times New Roman" w:hAnsi="David" w:cs="David"/>
          <w:b/>
          <w:bCs/>
          <w:szCs w:val="28"/>
          <w:rtl/>
          <w:lang w:eastAsia="he-IL"/>
        </w:rPr>
        <w:t>מס' טלפון: _____________________      טלפון נייד: __________________________</w:t>
      </w:r>
    </w:p>
    <w:p w14:paraId="0CF687A1" w14:textId="3F05CF35" w:rsidR="00746009" w:rsidRPr="00AC5599" w:rsidRDefault="00C81486" w:rsidP="00BD2162">
      <w:pPr>
        <w:spacing w:line="360" w:lineRule="auto"/>
        <w:jc w:val="right"/>
        <w:rPr>
          <w:rFonts w:ascii="David" w:eastAsia="Times New Roman" w:hAnsi="David" w:cs="David"/>
          <w:b/>
          <w:bCs/>
          <w:szCs w:val="28"/>
          <w:lang w:eastAsia="he-IL"/>
        </w:rPr>
      </w:pPr>
      <w:r w:rsidRPr="00AC5599">
        <w:rPr>
          <w:rFonts w:ascii="David" w:eastAsia="Times New Roman" w:hAnsi="David" w:cs="David"/>
          <w:b/>
          <w:bCs/>
          <w:szCs w:val="28"/>
          <w:rtl/>
          <w:lang w:eastAsia="he-IL"/>
        </w:rPr>
        <w:t>מצב משפחתי: ______________________   אזרחות: __________________________</w:t>
      </w:r>
    </w:p>
    <w:p w14:paraId="7756EE6E" w14:textId="77777777" w:rsidR="00C81486" w:rsidRPr="00AC5599" w:rsidRDefault="00C81486" w:rsidP="00C81486">
      <w:pPr>
        <w:spacing w:after="0" w:line="480" w:lineRule="auto"/>
        <w:jc w:val="right"/>
        <w:rPr>
          <w:rFonts w:ascii="David" w:eastAsia="Times New Roman" w:hAnsi="David" w:cs="David"/>
          <w:b/>
          <w:bCs/>
          <w:szCs w:val="28"/>
          <w:u w:val="single"/>
          <w:rtl/>
          <w:lang w:eastAsia="he-IL"/>
        </w:rPr>
      </w:pPr>
      <w:r w:rsidRPr="00AC5599">
        <w:rPr>
          <w:rFonts w:ascii="David" w:eastAsia="Times New Roman" w:hAnsi="David" w:cs="David"/>
          <w:b/>
          <w:bCs/>
          <w:szCs w:val="28"/>
          <w:u w:val="single"/>
          <w:rtl/>
          <w:lang w:eastAsia="he-IL"/>
        </w:rPr>
        <w:t>הצהרה על קרבת משפחה בטכניון (הקף בעיגול):</w:t>
      </w:r>
    </w:p>
    <w:p w14:paraId="5D05F037" w14:textId="77777777" w:rsidR="00C81486" w:rsidRPr="00AC5599" w:rsidRDefault="00C81486" w:rsidP="00140251">
      <w:pPr>
        <w:pStyle w:val="a7"/>
        <w:numPr>
          <w:ilvl w:val="0"/>
          <w:numId w:val="2"/>
        </w:numPr>
        <w:spacing w:after="0" w:line="480" w:lineRule="auto"/>
        <w:rPr>
          <w:rFonts w:ascii="David" w:eastAsia="Times New Roman" w:hAnsi="David" w:cs="David"/>
          <w:sz w:val="20"/>
          <w:szCs w:val="24"/>
          <w:rtl/>
          <w:lang w:eastAsia="he-IL"/>
        </w:rPr>
      </w:pPr>
      <w:r w:rsidRPr="00AC5599">
        <w:rPr>
          <w:rFonts w:ascii="David" w:eastAsia="Times New Roman" w:hAnsi="David" w:cs="David"/>
          <w:sz w:val="20"/>
          <w:szCs w:val="24"/>
          <w:rtl/>
          <w:lang w:eastAsia="he-IL"/>
        </w:rPr>
        <w:t xml:space="preserve">הנני מצהיר/ה כי </w:t>
      </w:r>
      <w:r w:rsidRPr="00AC5599">
        <w:rPr>
          <w:rFonts w:ascii="David" w:eastAsia="Times New Roman" w:hAnsi="David" w:cs="David"/>
          <w:b/>
          <w:bCs/>
          <w:sz w:val="20"/>
          <w:szCs w:val="24"/>
          <w:u w:val="single"/>
          <w:rtl/>
          <w:lang w:eastAsia="he-IL"/>
        </w:rPr>
        <w:t>אין</w:t>
      </w:r>
      <w:r w:rsidRPr="00AC5599">
        <w:rPr>
          <w:rFonts w:ascii="David" w:eastAsia="Times New Roman" w:hAnsi="David" w:cs="David"/>
          <w:sz w:val="20"/>
          <w:szCs w:val="24"/>
          <w:rtl/>
          <w:lang w:eastAsia="he-IL"/>
        </w:rPr>
        <w:t xml:space="preserve"> לי קרובי משפחה המועסקים בטכניון רבתי.</w:t>
      </w:r>
    </w:p>
    <w:p w14:paraId="47DD4A5E" w14:textId="77777777" w:rsidR="00C81486" w:rsidRPr="00AC5599" w:rsidRDefault="00C81486" w:rsidP="00140251">
      <w:pPr>
        <w:pStyle w:val="a7"/>
        <w:numPr>
          <w:ilvl w:val="0"/>
          <w:numId w:val="2"/>
        </w:numPr>
        <w:spacing w:after="0" w:line="480" w:lineRule="auto"/>
        <w:rPr>
          <w:rFonts w:ascii="David" w:eastAsia="Times New Roman" w:hAnsi="David" w:cs="David"/>
          <w:sz w:val="20"/>
          <w:szCs w:val="24"/>
          <w:lang w:eastAsia="he-IL"/>
        </w:rPr>
      </w:pPr>
      <w:r w:rsidRPr="00AC5599">
        <w:rPr>
          <w:rFonts w:ascii="David" w:eastAsia="Times New Roman" w:hAnsi="David" w:cs="David"/>
          <w:sz w:val="20"/>
          <w:szCs w:val="24"/>
          <w:rtl/>
          <w:lang w:eastAsia="he-IL"/>
        </w:rPr>
        <w:t xml:space="preserve">הנני מצהירה כי </w:t>
      </w:r>
      <w:r w:rsidRPr="00AC5599">
        <w:rPr>
          <w:rFonts w:ascii="David" w:eastAsia="Times New Roman" w:hAnsi="David" w:cs="David"/>
          <w:b/>
          <w:bCs/>
          <w:sz w:val="20"/>
          <w:szCs w:val="24"/>
          <w:u w:val="single"/>
          <w:rtl/>
          <w:lang w:eastAsia="he-IL"/>
        </w:rPr>
        <w:t>יש</w:t>
      </w:r>
      <w:r w:rsidRPr="00AC5599">
        <w:rPr>
          <w:rFonts w:ascii="David" w:eastAsia="Times New Roman" w:hAnsi="David" w:cs="David"/>
          <w:b/>
          <w:bCs/>
          <w:sz w:val="20"/>
          <w:szCs w:val="24"/>
          <w:rtl/>
          <w:lang w:eastAsia="he-IL"/>
        </w:rPr>
        <w:t xml:space="preserve"> </w:t>
      </w:r>
      <w:r w:rsidRPr="00AC5599">
        <w:rPr>
          <w:rFonts w:ascii="David" w:eastAsia="Times New Roman" w:hAnsi="David" w:cs="David"/>
          <w:sz w:val="20"/>
          <w:szCs w:val="24"/>
          <w:rtl/>
          <w:lang w:eastAsia="he-IL"/>
        </w:rPr>
        <w:t>לי קרובי משפחה בטכניון:</w:t>
      </w:r>
    </w:p>
    <w:p w14:paraId="0F7AD091" w14:textId="77777777" w:rsidR="00C81486" w:rsidRPr="00AC5599" w:rsidRDefault="00C81486" w:rsidP="00140251">
      <w:pPr>
        <w:pStyle w:val="a7"/>
        <w:numPr>
          <w:ilvl w:val="0"/>
          <w:numId w:val="3"/>
        </w:numPr>
        <w:spacing w:after="0" w:line="480" w:lineRule="auto"/>
        <w:rPr>
          <w:rFonts w:ascii="David" w:eastAsia="Times New Roman" w:hAnsi="David" w:cs="David"/>
          <w:sz w:val="20"/>
          <w:szCs w:val="24"/>
          <w:lang w:eastAsia="he-IL"/>
        </w:rPr>
      </w:pPr>
      <w:r w:rsidRPr="00AC5599">
        <w:rPr>
          <w:rFonts w:ascii="David" w:eastAsia="Times New Roman" w:hAnsi="David" w:cs="David"/>
          <w:sz w:val="20"/>
          <w:szCs w:val="24"/>
          <w:rtl/>
          <w:lang w:eastAsia="he-IL"/>
        </w:rPr>
        <w:t>העסקת מתנדבים בהתאם לנוהל העסקת קרובי משפחה.</w:t>
      </w:r>
    </w:p>
    <w:p w14:paraId="75A00B09" w14:textId="77777777" w:rsidR="00C81486" w:rsidRPr="00AC5599" w:rsidRDefault="00C81486" w:rsidP="00C81486">
      <w:pPr>
        <w:pStyle w:val="a7"/>
        <w:spacing w:after="0" w:line="480" w:lineRule="auto"/>
        <w:ind w:left="1080"/>
        <w:rPr>
          <w:rFonts w:ascii="David" w:eastAsia="Times New Roman" w:hAnsi="David" w:cs="David"/>
          <w:sz w:val="20"/>
          <w:szCs w:val="24"/>
          <w:lang w:eastAsia="he-IL"/>
        </w:rPr>
      </w:pPr>
      <w:r w:rsidRPr="00AC5599">
        <w:rPr>
          <w:rFonts w:ascii="David" w:eastAsia="Times New Roman" w:hAnsi="David" w:cs="David"/>
          <w:sz w:val="20"/>
          <w:szCs w:val="24"/>
          <w:rtl/>
          <w:lang w:eastAsia="he-IL"/>
        </w:rPr>
        <w:t>שם: ___________________ קרבה: _____________________</w:t>
      </w:r>
    </w:p>
    <w:p w14:paraId="17D45999" w14:textId="77777777" w:rsidR="00C81486" w:rsidRPr="00AC5599" w:rsidRDefault="00C81486" w:rsidP="00C81486">
      <w:pPr>
        <w:pStyle w:val="a7"/>
        <w:spacing w:after="0" w:line="480" w:lineRule="auto"/>
        <w:ind w:left="1080"/>
        <w:rPr>
          <w:rFonts w:ascii="David" w:eastAsia="Times New Roman" w:hAnsi="David" w:cs="David"/>
          <w:sz w:val="20"/>
          <w:szCs w:val="24"/>
          <w:rtl/>
          <w:lang w:eastAsia="he-IL"/>
        </w:rPr>
      </w:pPr>
      <w:r w:rsidRPr="00AC5599">
        <w:rPr>
          <w:rFonts w:ascii="David" w:eastAsia="Times New Roman" w:hAnsi="David" w:cs="David"/>
          <w:sz w:val="20"/>
          <w:szCs w:val="24"/>
          <w:rtl/>
          <w:lang w:eastAsia="he-IL"/>
        </w:rPr>
        <w:t>מועסקת ביחידה / פקולטה: _____________________________</w:t>
      </w:r>
    </w:p>
    <w:p w14:paraId="0569DB3B" w14:textId="3396A7D0" w:rsidR="00BD2162" w:rsidRPr="00AC5599" w:rsidRDefault="00C81486" w:rsidP="00140251">
      <w:pPr>
        <w:pStyle w:val="a7"/>
        <w:numPr>
          <w:ilvl w:val="0"/>
          <w:numId w:val="3"/>
        </w:numPr>
        <w:spacing w:after="0" w:line="480" w:lineRule="auto"/>
        <w:rPr>
          <w:rFonts w:ascii="David" w:eastAsia="Times New Roman" w:hAnsi="David" w:cs="David"/>
          <w:sz w:val="20"/>
          <w:szCs w:val="24"/>
          <w:rtl/>
          <w:lang w:eastAsia="he-IL"/>
        </w:rPr>
      </w:pPr>
      <w:r w:rsidRPr="00AC5599">
        <w:rPr>
          <w:rFonts w:ascii="David" w:eastAsia="Times New Roman" w:hAnsi="David" w:cs="David"/>
          <w:sz w:val="20"/>
          <w:szCs w:val="24"/>
          <w:rtl/>
          <w:lang w:eastAsia="he-IL"/>
        </w:rPr>
        <w:t>במקרה של קרבת משפחה יש לצרף אישור סמנכ"ל משאבי אנוש.</w:t>
      </w:r>
    </w:p>
    <w:p w14:paraId="11EE776D" w14:textId="77777777" w:rsidR="00C81486" w:rsidRPr="00AC5599" w:rsidRDefault="00C81486" w:rsidP="00C81486">
      <w:pPr>
        <w:bidi/>
        <w:spacing w:after="0" w:line="480" w:lineRule="auto"/>
        <w:rPr>
          <w:rFonts w:ascii="David" w:eastAsia="Times New Roman" w:hAnsi="David" w:cs="David"/>
          <w:sz w:val="20"/>
          <w:szCs w:val="24"/>
          <w:rtl/>
          <w:lang w:eastAsia="he-IL"/>
        </w:rPr>
      </w:pPr>
      <w:r w:rsidRPr="00AC5599">
        <w:rPr>
          <w:rFonts w:ascii="David" w:eastAsia="Times New Roman" w:hAnsi="David" w:cs="David"/>
          <w:sz w:val="20"/>
          <w:szCs w:val="24"/>
          <w:rtl/>
          <w:lang w:eastAsia="he-IL"/>
        </w:rPr>
        <w:t>הנני מצהיר כי הפרטים שמסרתי לעיל הינם נכונים ומלאים.</w:t>
      </w:r>
    </w:p>
    <w:p w14:paraId="0468535D" w14:textId="77777777" w:rsidR="00C81486" w:rsidRPr="00AC5599" w:rsidRDefault="00C81486" w:rsidP="00C81486">
      <w:pPr>
        <w:bidi/>
        <w:spacing w:after="0" w:line="480" w:lineRule="auto"/>
        <w:rPr>
          <w:rFonts w:ascii="David" w:eastAsia="Times New Roman" w:hAnsi="David" w:cs="David"/>
          <w:sz w:val="20"/>
          <w:szCs w:val="24"/>
          <w:rtl/>
          <w:lang w:eastAsia="he-IL"/>
        </w:rPr>
      </w:pPr>
    </w:p>
    <w:p w14:paraId="3152C431" w14:textId="77777777" w:rsidR="00C81486" w:rsidRPr="00AC5599" w:rsidRDefault="00C81486" w:rsidP="00C81486">
      <w:pPr>
        <w:bidi/>
        <w:spacing w:after="0" w:line="480" w:lineRule="auto"/>
        <w:rPr>
          <w:rFonts w:ascii="David" w:eastAsia="Times New Roman" w:hAnsi="David" w:cs="David"/>
          <w:sz w:val="20"/>
          <w:szCs w:val="24"/>
          <w:rtl/>
          <w:lang w:eastAsia="he-IL"/>
        </w:rPr>
      </w:pPr>
      <w:r w:rsidRPr="00AC5599">
        <w:rPr>
          <w:rFonts w:ascii="David" w:eastAsia="Times New Roman" w:hAnsi="David" w:cs="David"/>
          <w:sz w:val="20"/>
          <w:szCs w:val="24"/>
          <w:rtl/>
          <w:lang w:eastAsia="he-IL"/>
        </w:rPr>
        <w:t>תאריך: ______________________                     חתימת המתנדב/ת: ___________________</w:t>
      </w:r>
    </w:p>
    <w:sectPr w:rsidR="00C81486" w:rsidRPr="00AC5599" w:rsidSect="00B51E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18D6" w14:textId="77777777" w:rsidR="00A61006" w:rsidRDefault="00A61006" w:rsidP="00E1774D">
      <w:pPr>
        <w:spacing w:after="0" w:line="240" w:lineRule="auto"/>
      </w:pPr>
      <w:r>
        <w:separator/>
      </w:r>
    </w:p>
  </w:endnote>
  <w:endnote w:type="continuationSeparator" w:id="0">
    <w:p w14:paraId="00A51868" w14:textId="77777777" w:rsidR="00A61006" w:rsidRDefault="00A61006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0867" w14:textId="77777777" w:rsidR="00795EEA" w:rsidRDefault="00795E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D95" w14:textId="77777777" w:rsidR="00795EEA" w:rsidRDefault="00795E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D4BB9" w14:textId="77777777" w:rsidR="00A61006" w:rsidRDefault="00A61006" w:rsidP="00E1774D">
      <w:pPr>
        <w:spacing w:after="0" w:line="240" w:lineRule="auto"/>
      </w:pPr>
      <w:r>
        <w:separator/>
      </w:r>
    </w:p>
  </w:footnote>
  <w:footnote w:type="continuationSeparator" w:id="0">
    <w:p w14:paraId="7CD0F168" w14:textId="77777777" w:rsidR="00A61006" w:rsidRDefault="00A61006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4E65" w14:textId="77777777" w:rsidR="00795EEA" w:rsidRDefault="00795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CA0" w14:textId="77777777" w:rsidR="00795EEA" w:rsidRDefault="00795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922254">
    <w:abstractNumId w:val="2"/>
  </w:num>
  <w:num w:numId="2" w16cid:durableId="1166019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69DF"/>
    <w:rsid w:val="00014893"/>
    <w:rsid w:val="00017024"/>
    <w:rsid w:val="000400DD"/>
    <w:rsid w:val="00040E4F"/>
    <w:rsid w:val="000547A1"/>
    <w:rsid w:val="00066B4D"/>
    <w:rsid w:val="00074BCF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7896"/>
    <w:rsid w:val="000E1F62"/>
    <w:rsid w:val="000F669D"/>
    <w:rsid w:val="0010137F"/>
    <w:rsid w:val="001015CD"/>
    <w:rsid w:val="00101D6E"/>
    <w:rsid w:val="0010244D"/>
    <w:rsid w:val="0010252F"/>
    <w:rsid w:val="0010408B"/>
    <w:rsid w:val="0011507E"/>
    <w:rsid w:val="0011663A"/>
    <w:rsid w:val="00117EA6"/>
    <w:rsid w:val="00120F3F"/>
    <w:rsid w:val="0012138A"/>
    <w:rsid w:val="00123178"/>
    <w:rsid w:val="0012685B"/>
    <w:rsid w:val="00126945"/>
    <w:rsid w:val="0013169E"/>
    <w:rsid w:val="001334A7"/>
    <w:rsid w:val="00140251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04DD"/>
    <w:rsid w:val="001907D5"/>
    <w:rsid w:val="00193917"/>
    <w:rsid w:val="001961E1"/>
    <w:rsid w:val="001A0191"/>
    <w:rsid w:val="001A172E"/>
    <w:rsid w:val="001B2471"/>
    <w:rsid w:val="001B29B5"/>
    <w:rsid w:val="001B5430"/>
    <w:rsid w:val="001B59D9"/>
    <w:rsid w:val="001C3DA8"/>
    <w:rsid w:val="001E2EBA"/>
    <w:rsid w:val="001F3870"/>
    <w:rsid w:val="00205757"/>
    <w:rsid w:val="002107BE"/>
    <w:rsid w:val="00212204"/>
    <w:rsid w:val="002140AE"/>
    <w:rsid w:val="00215915"/>
    <w:rsid w:val="002159D2"/>
    <w:rsid w:val="002230C5"/>
    <w:rsid w:val="002244D4"/>
    <w:rsid w:val="00234E53"/>
    <w:rsid w:val="0025448A"/>
    <w:rsid w:val="00265402"/>
    <w:rsid w:val="00271390"/>
    <w:rsid w:val="00271AB9"/>
    <w:rsid w:val="0027394E"/>
    <w:rsid w:val="00277C44"/>
    <w:rsid w:val="0028151A"/>
    <w:rsid w:val="00281E0B"/>
    <w:rsid w:val="00294D91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4F53"/>
    <w:rsid w:val="002C709F"/>
    <w:rsid w:val="002E3797"/>
    <w:rsid w:val="002E3EA4"/>
    <w:rsid w:val="002E529E"/>
    <w:rsid w:val="002F0E96"/>
    <w:rsid w:val="002F4F57"/>
    <w:rsid w:val="002F5057"/>
    <w:rsid w:val="00307C52"/>
    <w:rsid w:val="00322420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7B24"/>
    <w:rsid w:val="003B4B3C"/>
    <w:rsid w:val="003C12B8"/>
    <w:rsid w:val="003C204D"/>
    <w:rsid w:val="003C5565"/>
    <w:rsid w:val="003D42A6"/>
    <w:rsid w:val="003D4AF1"/>
    <w:rsid w:val="003D515D"/>
    <w:rsid w:val="003D6380"/>
    <w:rsid w:val="003E3802"/>
    <w:rsid w:val="003E4D4B"/>
    <w:rsid w:val="003E7700"/>
    <w:rsid w:val="003F03D3"/>
    <w:rsid w:val="003F2187"/>
    <w:rsid w:val="003F3E84"/>
    <w:rsid w:val="003F6214"/>
    <w:rsid w:val="00413360"/>
    <w:rsid w:val="00414023"/>
    <w:rsid w:val="00414A51"/>
    <w:rsid w:val="00414B4C"/>
    <w:rsid w:val="0042039B"/>
    <w:rsid w:val="00422DA4"/>
    <w:rsid w:val="00425CB5"/>
    <w:rsid w:val="004317E0"/>
    <w:rsid w:val="00431F5D"/>
    <w:rsid w:val="0043283B"/>
    <w:rsid w:val="00434427"/>
    <w:rsid w:val="00443391"/>
    <w:rsid w:val="00443826"/>
    <w:rsid w:val="00444C77"/>
    <w:rsid w:val="00453AC8"/>
    <w:rsid w:val="0045459D"/>
    <w:rsid w:val="0048519D"/>
    <w:rsid w:val="004964F1"/>
    <w:rsid w:val="004C3AB1"/>
    <w:rsid w:val="004C4051"/>
    <w:rsid w:val="004C63A9"/>
    <w:rsid w:val="004C761D"/>
    <w:rsid w:val="004D0EDB"/>
    <w:rsid w:val="004D7824"/>
    <w:rsid w:val="004D7E19"/>
    <w:rsid w:val="00503F7D"/>
    <w:rsid w:val="00504789"/>
    <w:rsid w:val="0051387A"/>
    <w:rsid w:val="00520828"/>
    <w:rsid w:val="00520BA8"/>
    <w:rsid w:val="00520F03"/>
    <w:rsid w:val="00524275"/>
    <w:rsid w:val="005248F5"/>
    <w:rsid w:val="00526351"/>
    <w:rsid w:val="00530AA6"/>
    <w:rsid w:val="00530EB6"/>
    <w:rsid w:val="00540443"/>
    <w:rsid w:val="00541581"/>
    <w:rsid w:val="00542698"/>
    <w:rsid w:val="00542AB2"/>
    <w:rsid w:val="00556904"/>
    <w:rsid w:val="005656E0"/>
    <w:rsid w:val="0056639F"/>
    <w:rsid w:val="005752EB"/>
    <w:rsid w:val="005764F3"/>
    <w:rsid w:val="00584747"/>
    <w:rsid w:val="00585B27"/>
    <w:rsid w:val="005876DC"/>
    <w:rsid w:val="0059003D"/>
    <w:rsid w:val="00594FF1"/>
    <w:rsid w:val="005962CE"/>
    <w:rsid w:val="005A2E32"/>
    <w:rsid w:val="005A488E"/>
    <w:rsid w:val="005C0D0F"/>
    <w:rsid w:val="005C4BAC"/>
    <w:rsid w:val="005C5AE3"/>
    <w:rsid w:val="005C5F86"/>
    <w:rsid w:val="005D0328"/>
    <w:rsid w:val="005D0CEB"/>
    <w:rsid w:val="005D5604"/>
    <w:rsid w:val="005D5B63"/>
    <w:rsid w:val="005D6F4D"/>
    <w:rsid w:val="005E1496"/>
    <w:rsid w:val="005E4D73"/>
    <w:rsid w:val="005F41CE"/>
    <w:rsid w:val="006052FD"/>
    <w:rsid w:val="0061330F"/>
    <w:rsid w:val="00617F9E"/>
    <w:rsid w:val="006319E2"/>
    <w:rsid w:val="00635A42"/>
    <w:rsid w:val="00636077"/>
    <w:rsid w:val="00637A0D"/>
    <w:rsid w:val="00646A79"/>
    <w:rsid w:val="0064745A"/>
    <w:rsid w:val="00647AB2"/>
    <w:rsid w:val="0065070D"/>
    <w:rsid w:val="00657529"/>
    <w:rsid w:val="00684BE7"/>
    <w:rsid w:val="00690BDD"/>
    <w:rsid w:val="00695366"/>
    <w:rsid w:val="00696639"/>
    <w:rsid w:val="006973E8"/>
    <w:rsid w:val="006A0AF8"/>
    <w:rsid w:val="006A69E2"/>
    <w:rsid w:val="006B5F5C"/>
    <w:rsid w:val="006C5E10"/>
    <w:rsid w:val="006D241B"/>
    <w:rsid w:val="006D653F"/>
    <w:rsid w:val="006E3FE5"/>
    <w:rsid w:val="006E4438"/>
    <w:rsid w:val="006F2154"/>
    <w:rsid w:val="006F4A79"/>
    <w:rsid w:val="006F525E"/>
    <w:rsid w:val="007032F9"/>
    <w:rsid w:val="007140D6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945AB"/>
    <w:rsid w:val="00795EEA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32DC7"/>
    <w:rsid w:val="00835678"/>
    <w:rsid w:val="008369A0"/>
    <w:rsid w:val="008452BE"/>
    <w:rsid w:val="008524CD"/>
    <w:rsid w:val="00854773"/>
    <w:rsid w:val="008642AC"/>
    <w:rsid w:val="00883E4B"/>
    <w:rsid w:val="0088581D"/>
    <w:rsid w:val="00886838"/>
    <w:rsid w:val="00891D7C"/>
    <w:rsid w:val="008B4D1C"/>
    <w:rsid w:val="008C05AB"/>
    <w:rsid w:val="008C29A7"/>
    <w:rsid w:val="008C4D6C"/>
    <w:rsid w:val="008D0F4B"/>
    <w:rsid w:val="008D1548"/>
    <w:rsid w:val="008D50E1"/>
    <w:rsid w:val="008D5629"/>
    <w:rsid w:val="008D684F"/>
    <w:rsid w:val="008D7A05"/>
    <w:rsid w:val="008F23D8"/>
    <w:rsid w:val="008F496E"/>
    <w:rsid w:val="008F4F27"/>
    <w:rsid w:val="00901E1B"/>
    <w:rsid w:val="009042C4"/>
    <w:rsid w:val="009208F0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715D2"/>
    <w:rsid w:val="00974075"/>
    <w:rsid w:val="00977D82"/>
    <w:rsid w:val="009933A1"/>
    <w:rsid w:val="00993FFC"/>
    <w:rsid w:val="009A2A81"/>
    <w:rsid w:val="009B2469"/>
    <w:rsid w:val="009B4643"/>
    <w:rsid w:val="009B5A63"/>
    <w:rsid w:val="009B702C"/>
    <w:rsid w:val="009C103D"/>
    <w:rsid w:val="009C133D"/>
    <w:rsid w:val="009C6821"/>
    <w:rsid w:val="009D2646"/>
    <w:rsid w:val="009F0415"/>
    <w:rsid w:val="00A022AF"/>
    <w:rsid w:val="00A02A9B"/>
    <w:rsid w:val="00A035A0"/>
    <w:rsid w:val="00A102A0"/>
    <w:rsid w:val="00A53C57"/>
    <w:rsid w:val="00A61006"/>
    <w:rsid w:val="00A67C9E"/>
    <w:rsid w:val="00A73224"/>
    <w:rsid w:val="00A74F37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5599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6D6E"/>
    <w:rsid w:val="00B25FEB"/>
    <w:rsid w:val="00B26758"/>
    <w:rsid w:val="00B35A3F"/>
    <w:rsid w:val="00B415C4"/>
    <w:rsid w:val="00B51454"/>
    <w:rsid w:val="00B51E24"/>
    <w:rsid w:val="00B60E71"/>
    <w:rsid w:val="00B62130"/>
    <w:rsid w:val="00B76493"/>
    <w:rsid w:val="00B76789"/>
    <w:rsid w:val="00B800E6"/>
    <w:rsid w:val="00B82679"/>
    <w:rsid w:val="00B941D9"/>
    <w:rsid w:val="00BA1BE1"/>
    <w:rsid w:val="00BA62B5"/>
    <w:rsid w:val="00BA7E2E"/>
    <w:rsid w:val="00BB3A80"/>
    <w:rsid w:val="00BB7582"/>
    <w:rsid w:val="00BC124D"/>
    <w:rsid w:val="00BC6F05"/>
    <w:rsid w:val="00BD0330"/>
    <w:rsid w:val="00BD2162"/>
    <w:rsid w:val="00BD321B"/>
    <w:rsid w:val="00BE3211"/>
    <w:rsid w:val="00BE5C70"/>
    <w:rsid w:val="00C06423"/>
    <w:rsid w:val="00C1566A"/>
    <w:rsid w:val="00C21B2F"/>
    <w:rsid w:val="00C25608"/>
    <w:rsid w:val="00C2581C"/>
    <w:rsid w:val="00C258AE"/>
    <w:rsid w:val="00C326D0"/>
    <w:rsid w:val="00C41B3E"/>
    <w:rsid w:val="00C42140"/>
    <w:rsid w:val="00C43B76"/>
    <w:rsid w:val="00C548F5"/>
    <w:rsid w:val="00C6418E"/>
    <w:rsid w:val="00C643E6"/>
    <w:rsid w:val="00C67AA8"/>
    <w:rsid w:val="00C7074C"/>
    <w:rsid w:val="00C7687C"/>
    <w:rsid w:val="00C80468"/>
    <w:rsid w:val="00C81486"/>
    <w:rsid w:val="00C8356C"/>
    <w:rsid w:val="00C85EA7"/>
    <w:rsid w:val="00C86866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E0EA2"/>
    <w:rsid w:val="00CF61AF"/>
    <w:rsid w:val="00D01AF2"/>
    <w:rsid w:val="00D03417"/>
    <w:rsid w:val="00D14F43"/>
    <w:rsid w:val="00D176ED"/>
    <w:rsid w:val="00D219D6"/>
    <w:rsid w:val="00D2566B"/>
    <w:rsid w:val="00D30794"/>
    <w:rsid w:val="00D342CA"/>
    <w:rsid w:val="00D3569C"/>
    <w:rsid w:val="00D37D4B"/>
    <w:rsid w:val="00D462F2"/>
    <w:rsid w:val="00D47C2F"/>
    <w:rsid w:val="00D64464"/>
    <w:rsid w:val="00D72194"/>
    <w:rsid w:val="00D76D20"/>
    <w:rsid w:val="00D85DD1"/>
    <w:rsid w:val="00D9245A"/>
    <w:rsid w:val="00DA3B61"/>
    <w:rsid w:val="00DA405D"/>
    <w:rsid w:val="00DA7AD7"/>
    <w:rsid w:val="00DC0F6F"/>
    <w:rsid w:val="00DD01AE"/>
    <w:rsid w:val="00DD2889"/>
    <w:rsid w:val="00DD5268"/>
    <w:rsid w:val="00DD6626"/>
    <w:rsid w:val="00DE2F37"/>
    <w:rsid w:val="00DE33E1"/>
    <w:rsid w:val="00DE7AF1"/>
    <w:rsid w:val="00E032E8"/>
    <w:rsid w:val="00E10346"/>
    <w:rsid w:val="00E10DAC"/>
    <w:rsid w:val="00E11217"/>
    <w:rsid w:val="00E143E1"/>
    <w:rsid w:val="00E1508F"/>
    <w:rsid w:val="00E16075"/>
    <w:rsid w:val="00E1774D"/>
    <w:rsid w:val="00E41EA7"/>
    <w:rsid w:val="00E456CB"/>
    <w:rsid w:val="00E47896"/>
    <w:rsid w:val="00E63495"/>
    <w:rsid w:val="00E66257"/>
    <w:rsid w:val="00E72CFF"/>
    <w:rsid w:val="00E80FA7"/>
    <w:rsid w:val="00E83DDE"/>
    <w:rsid w:val="00E859DC"/>
    <w:rsid w:val="00E91ACC"/>
    <w:rsid w:val="00E9633E"/>
    <w:rsid w:val="00EA517D"/>
    <w:rsid w:val="00ED1631"/>
    <w:rsid w:val="00EE103B"/>
    <w:rsid w:val="00EE5594"/>
    <w:rsid w:val="00EF5C69"/>
    <w:rsid w:val="00F00B08"/>
    <w:rsid w:val="00F034C4"/>
    <w:rsid w:val="00F051FD"/>
    <w:rsid w:val="00F05D26"/>
    <w:rsid w:val="00F110B8"/>
    <w:rsid w:val="00F113F4"/>
    <w:rsid w:val="00F13EAB"/>
    <w:rsid w:val="00F2696F"/>
    <w:rsid w:val="00F30283"/>
    <w:rsid w:val="00F369DC"/>
    <w:rsid w:val="00F3750A"/>
    <w:rsid w:val="00F40925"/>
    <w:rsid w:val="00F430E7"/>
    <w:rsid w:val="00F5257D"/>
    <w:rsid w:val="00F5266A"/>
    <w:rsid w:val="00F5685E"/>
    <w:rsid w:val="00F614B7"/>
    <w:rsid w:val="00F650CF"/>
    <w:rsid w:val="00F662F3"/>
    <w:rsid w:val="00F67989"/>
    <w:rsid w:val="00F8500E"/>
    <w:rsid w:val="00F97BA9"/>
    <w:rsid w:val="00FA2ECE"/>
    <w:rsid w:val="00FB0D65"/>
    <w:rsid w:val="00FB56D4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semiHidden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semiHidden/>
    <w:rsid w:val="00C81486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3</TotalTime>
  <Pages>2</Pages>
  <Words>316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3</cp:revision>
  <cp:lastPrinted>2022-02-09T10:51:00Z</cp:lastPrinted>
  <dcterms:created xsi:type="dcterms:W3CDTF">2026-07-08T08:15:00Z</dcterms:created>
  <dcterms:modified xsi:type="dcterms:W3CDTF">2026-07-19T06:02:00Z</dcterms:modified>
</cp:coreProperties>
</file>