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C1CF1E" w14:textId="409E915D" w:rsidR="00AC5D9B" w:rsidRPr="00DB0785" w:rsidRDefault="00AC5D9B" w:rsidP="00514DAA">
      <w:pPr>
        <w:rPr>
          <w:rFonts w:ascii="David" w:hAnsi="David" w:cs="David"/>
          <w:rtl/>
        </w:rPr>
      </w:pPr>
    </w:p>
    <w:p w14:paraId="21D58F14" w14:textId="77777777" w:rsidR="00DB0785" w:rsidRPr="00DB0785" w:rsidRDefault="00DB0785" w:rsidP="00514DAA">
      <w:pPr>
        <w:rPr>
          <w:rFonts w:ascii="David" w:hAnsi="David" w:cs="David"/>
          <w:rtl/>
        </w:rPr>
      </w:pPr>
    </w:p>
    <w:p w14:paraId="3249A786" w14:textId="1D89CFFB" w:rsidR="00DB0785" w:rsidRPr="00A96CC8" w:rsidRDefault="00DB0785" w:rsidP="00DB0785">
      <w:pPr>
        <w:jc w:val="center"/>
        <w:rPr>
          <w:rFonts w:ascii="David" w:hAnsi="David" w:cs="David"/>
          <w:b/>
          <w:bCs/>
          <w:sz w:val="24"/>
          <w:szCs w:val="24"/>
          <w:rtl/>
        </w:rPr>
      </w:pPr>
      <w:r w:rsidRPr="00A96CC8">
        <w:rPr>
          <w:rFonts w:ascii="David" w:hAnsi="David" w:cs="David"/>
          <w:b/>
          <w:bCs/>
          <w:sz w:val="24"/>
          <w:szCs w:val="24"/>
          <w:rtl/>
        </w:rPr>
        <w:t>חברי סגל הוראה נלווים</w:t>
      </w:r>
    </w:p>
    <w:p w14:paraId="5FDD1FD0" w14:textId="00CFD98F" w:rsidR="00DB0785" w:rsidRPr="00A96CC8" w:rsidRDefault="00DB0785" w:rsidP="00DB0785">
      <w:pPr>
        <w:jc w:val="center"/>
        <w:rPr>
          <w:rFonts w:ascii="David" w:hAnsi="David" w:cs="David"/>
          <w:b/>
          <w:bCs/>
          <w:sz w:val="28"/>
          <w:szCs w:val="28"/>
          <w:rtl/>
        </w:rPr>
      </w:pPr>
      <w:r w:rsidRPr="00A96CC8">
        <w:rPr>
          <w:rFonts w:ascii="David" w:hAnsi="David" w:cs="David" w:hint="cs"/>
          <w:b/>
          <w:bCs/>
          <w:sz w:val="28"/>
          <w:szCs w:val="28"/>
          <w:rtl/>
        </w:rPr>
        <w:t>הצהרה על עבודה בעת שירות מילואים</w:t>
      </w:r>
    </w:p>
    <w:p w14:paraId="037694CB" w14:textId="77777777" w:rsidR="00DB0785" w:rsidRDefault="00DB0785" w:rsidP="00DB0785">
      <w:pPr>
        <w:jc w:val="center"/>
        <w:rPr>
          <w:rFonts w:ascii="David" w:hAnsi="David" w:cs="David"/>
          <w:rtl/>
        </w:rPr>
      </w:pP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3161"/>
        <w:gridCol w:w="3163"/>
        <w:gridCol w:w="3163"/>
      </w:tblGrid>
      <w:tr w:rsidR="00DB0785" w14:paraId="7EABFEF8" w14:textId="77777777" w:rsidTr="004C0EF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61" w:type="dxa"/>
            <w:shd w:val="clear" w:color="auto" w:fill="F2F2F2" w:themeFill="background1" w:themeFillShade="F2"/>
          </w:tcPr>
          <w:p w14:paraId="52C69A75" w14:textId="1DA4E64A" w:rsidR="00DB0785" w:rsidRDefault="00DB0785" w:rsidP="00DB0785">
            <w:pPr>
              <w:jc w:val="center"/>
              <w:rPr>
                <w:rFonts w:ascii="David" w:hAnsi="David" w:cs="David" w:hint="cs"/>
                <w:rtl/>
              </w:rPr>
            </w:pPr>
            <w:r>
              <w:rPr>
                <w:rFonts w:ascii="David" w:hAnsi="David" w:cs="David" w:hint="cs"/>
                <w:rtl/>
              </w:rPr>
              <w:t>פקולטה</w:t>
            </w:r>
          </w:p>
        </w:tc>
        <w:tc>
          <w:tcPr>
            <w:tcW w:w="3163" w:type="dxa"/>
            <w:shd w:val="clear" w:color="auto" w:fill="F2F2F2" w:themeFill="background1" w:themeFillShade="F2"/>
          </w:tcPr>
          <w:p w14:paraId="575115EC" w14:textId="55532F10" w:rsidR="00DB0785" w:rsidRDefault="00DB0785" w:rsidP="00DB078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David" w:hAnsi="David" w:cs="David" w:hint="cs"/>
                <w:rtl/>
              </w:rPr>
            </w:pPr>
            <w:r>
              <w:rPr>
                <w:rFonts w:ascii="David" w:hAnsi="David" w:cs="David" w:hint="cs"/>
                <w:rtl/>
              </w:rPr>
              <w:t>ת.ז</w:t>
            </w:r>
          </w:p>
        </w:tc>
        <w:tc>
          <w:tcPr>
            <w:tcW w:w="3163" w:type="dxa"/>
            <w:shd w:val="clear" w:color="auto" w:fill="F2F2F2" w:themeFill="background1" w:themeFillShade="F2"/>
          </w:tcPr>
          <w:p w14:paraId="28206AC0" w14:textId="28063497" w:rsidR="00DB0785" w:rsidRDefault="00DB0785" w:rsidP="00DB078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David" w:hAnsi="David" w:cs="David" w:hint="cs"/>
                <w:rtl/>
              </w:rPr>
            </w:pPr>
            <w:r>
              <w:rPr>
                <w:rFonts w:ascii="David" w:hAnsi="David" w:cs="David" w:hint="cs"/>
                <w:rtl/>
              </w:rPr>
              <w:t xml:space="preserve">שם </w:t>
            </w:r>
          </w:p>
        </w:tc>
      </w:tr>
      <w:tr w:rsidR="00DB0785" w14:paraId="19841DE0" w14:textId="77777777" w:rsidTr="004C0EF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61" w:type="dxa"/>
            <w:shd w:val="clear" w:color="auto" w:fill="auto"/>
          </w:tcPr>
          <w:p w14:paraId="27616B47" w14:textId="77777777" w:rsidR="00DB0785" w:rsidRDefault="00DB0785" w:rsidP="00DB0785">
            <w:pPr>
              <w:jc w:val="center"/>
              <w:rPr>
                <w:rFonts w:ascii="David" w:hAnsi="David" w:cs="David"/>
              </w:rPr>
            </w:pPr>
          </w:p>
        </w:tc>
        <w:tc>
          <w:tcPr>
            <w:tcW w:w="3163" w:type="dxa"/>
            <w:shd w:val="clear" w:color="auto" w:fill="auto"/>
          </w:tcPr>
          <w:p w14:paraId="383B44D0" w14:textId="77777777" w:rsidR="00DB0785" w:rsidRDefault="00DB0785" w:rsidP="00DB07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avid" w:hAnsi="David" w:cs="David"/>
              </w:rPr>
            </w:pPr>
          </w:p>
        </w:tc>
        <w:tc>
          <w:tcPr>
            <w:tcW w:w="3163" w:type="dxa"/>
            <w:shd w:val="clear" w:color="auto" w:fill="auto"/>
          </w:tcPr>
          <w:p w14:paraId="5F5D4DF2" w14:textId="6B18F9FD" w:rsidR="00DB0785" w:rsidRDefault="00DB0785" w:rsidP="00DB07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avid" w:hAnsi="David" w:cs="David"/>
              </w:rPr>
            </w:pPr>
          </w:p>
        </w:tc>
      </w:tr>
    </w:tbl>
    <w:p w14:paraId="10BD679D" w14:textId="77777777" w:rsidR="00DB0785" w:rsidRDefault="00DB0785" w:rsidP="00DB0785">
      <w:pPr>
        <w:jc w:val="center"/>
        <w:rPr>
          <w:rFonts w:ascii="David" w:hAnsi="David" w:cs="David"/>
          <w:rtl/>
        </w:rPr>
      </w:pPr>
    </w:p>
    <w:p w14:paraId="106A66E4" w14:textId="77777777" w:rsidR="00DB0785" w:rsidRDefault="00DB0785" w:rsidP="00DB0785">
      <w:pPr>
        <w:jc w:val="center"/>
        <w:rPr>
          <w:rFonts w:ascii="David" w:hAnsi="David" w:cs="David"/>
          <w:rtl/>
        </w:rPr>
      </w:pPr>
    </w:p>
    <w:p w14:paraId="1CF2638D" w14:textId="77777777" w:rsidR="00DB0785" w:rsidRPr="00A96CC8" w:rsidRDefault="00DB0785" w:rsidP="00DB0785">
      <w:pPr>
        <w:jc w:val="right"/>
        <w:rPr>
          <w:rFonts w:ascii="David" w:hAnsi="David" w:cs="David"/>
          <w:b/>
          <w:bCs/>
          <w:sz w:val="24"/>
          <w:szCs w:val="24"/>
          <w:rtl/>
        </w:rPr>
      </w:pPr>
      <w:r w:rsidRPr="00A96CC8">
        <w:rPr>
          <w:rFonts w:ascii="David" w:hAnsi="David" w:cs="David" w:hint="cs"/>
          <w:b/>
          <w:bCs/>
          <w:sz w:val="24"/>
          <w:szCs w:val="24"/>
          <w:rtl/>
        </w:rPr>
        <w:t xml:space="preserve">תקופות שירות במילואים: </w:t>
      </w:r>
    </w:p>
    <w:tbl>
      <w:tblPr>
        <w:tblStyle w:val="11"/>
        <w:tblW w:w="9497" w:type="dxa"/>
        <w:tblInd w:w="-5" w:type="dxa"/>
        <w:tblLook w:val="04A0" w:firstRow="1" w:lastRow="0" w:firstColumn="1" w:lastColumn="0" w:noHBand="0" w:noVBand="1"/>
      </w:tblPr>
      <w:tblGrid>
        <w:gridCol w:w="2268"/>
        <w:gridCol w:w="2127"/>
        <w:gridCol w:w="567"/>
        <w:gridCol w:w="1984"/>
        <w:gridCol w:w="2126"/>
        <w:gridCol w:w="425"/>
      </w:tblGrid>
      <w:tr w:rsidR="00DB0785" w14:paraId="37282D86" w14:textId="77777777" w:rsidTr="00A96CC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shd w:val="clear" w:color="auto" w:fill="F2F2F2" w:themeFill="background1" w:themeFillShade="F2"/>
          </w:tcPr>
          <w:p w14:paraId="3EB32BC9" w14:textId="1E98E908" w:rsidR="00DB0785" w:rsidRDefault="00DB0785" w:rsidP="00DB0785">
            <w:pPr>
              <w:jc w:val="right"/>
              <w:rPr>
                <w:rFonts w:ascii="David" w:hAnsi="David" w:cs="David" w:hint="cs"/>
                <w:rtl/>
              </w:rPr>
            </w:pPr>
            <w:r>
              <w:rPr>
                <w:rFonts w:ascii="David" w:hAnsi="David" w:cs="David" w:hint="cs"/>
                <w:rtl/>
              </w:rPr>
              <w:t>עד ליום</w:t>
            </w:r>
          </w:p>
        </w:tc>
        <w:tc>
          <w:tcPr>
            <w:tcW w:w="2127" w:type="dxa"/>
            <w:shd w:val="clear" w:color="auto" w:fill="F2F2F2" w:themeFill="background1" w:themeFillShade="F2"/>
          </w:tcPr>
          <w:p w14:paraId="7AA388CB" w14:textId="52DAD668" w:rsidR="00DB0785" w:rsidRDefault="00DB0785" w:rsidP="00DB0785"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David" w:hAnsi="David" w:cs="David" w:hint="cs"/>
                <w:rtl/>
              </w:rPr>
            </w:pPr>
            <w:r>
              <w:rPr>
                <w:rFonts w:ascii="David" w:hAnsi="David" w:cs="David" w:hint="cs"/>
                <w:rtl/>
              </w:rPr>
              <w:t>מיום</w:t>
            </w:r>
          </w:p>
        </w:tc>
        <w:tc>
          <w:tcPr>
            <w:tcW w:w="567" w:type="dxa"/>
            <w:shd w:val="clear" w:color="auto" w:fill="F2F2F2" w:themeFill="background1" w:themeFillShade="F2"/>
          </w:tcPr>
          <w:p w14:paraId="6EC3DE96" w14:textId="77777777" w:rsidR="00DB0785" w:rsidRDefault="00DB0785" w:rsidP="00DB0785"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David" w:hAnsi="David" w:cs="David"/>
              </w:rPr>
            </w:pPr>
          </w:p>
        </w:tc>
        <w:tc>
          <w:tcPr>
            <w:tcW w:w="1984" w:type="dxa"/>
            <w:shd w:val="clear" w:color="auto" w:fill="F2F2F2" w:themeFill="background1" w:themeFillShade="F2"/>
          </w:tcPr>
          <w:p w14:paraId="6B3F10A8" w14:textId="1B660948" w:rsidR="00DB0785" w:rsidRDefault="00DB0785" w:rsidP="00DB0785"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David" w:hAnsi="David" w:cs="David" w:hint="cs"/>
                <w:rtl/>
              </w:rPr>
            </w:pPr>
            <w:r>
              <w:rPr>
                <w:rFonts w:ascii="David" w:hAnsi="David" w:cs="David" w:hint="cs"/>
                <w:rtl/>
              </w:rPr>
              <w:t>עד ליום</w:t>
            </w:r>
          </w:p>
        </w:tc>
        <w:tc>
          <w:tcPr>
            <w:tcW w:w="2126" w:type="dxa"/>
            <w:shd w:val="clear" w:color="auto" w:fill="F2F2F2" w:themeFill="background1" w:themeFillShade="F2"/>
          </w:tcPr>
          <w:p w14:paraId="6D6EFA16" w14:textId="0B8B9F29" w:rsidR="00DB0785" w:rsidRDefault="00DB0785" w:rsidP="00DB0785"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David" w:hAnsi="David" w:cs="David" w:hint="cs"/>
                <w:rtl/>
              </w:rPr>
            </w:pPr>
            <w:r>
              <w:rPr>
                <w:rFonts w:ascii="David" w:hAnsi="David" w:cs="David" w:hint="cs"/>
                <w:rtl/>
              </w:rPr>
              <w:t xml:space="preserve">מיום </w:t>
            </w:r>
          </w:p>
        </w:tc>
        <w:tc>
          <w:tcPr>
            <w:tcW w:w="425" w:type="dxa"/>
            <w:shd w:val="clear" w:color="auto" w:fill="F2F2F2" w:themeFill="background1" w:themeFillShade="F2"/>
          </w:tcPr>
          <w:p w14:paraId="557CFDF9" w14:textId="77777777" w:rsidR="00DB0785" w:rsidRDefault="00DB0785" w:rsidP="00DB0785"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David" w:hAnsi="David" w:cs="David"/>
              </w:rPr>
            </w:pPr>
          </w:p>
        </w:tc>
      </w:tr>
      <w:tr w:rsidR="00DB0785" w14:paraId="2F9CA1BA" w14:textId="77777777" w:rsidTr="00A96C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shd w:val="clear" w:color="auto" w:fill="auto"/>
          </w:tcPr>
          <w:p w14:paraId="1B672F05" w14:textId="77777777" w:rsidR="00DB0785" w:rsidRDefault="00DB0785" w:rsidP="00DB0785">
            <w:pPr>
              <w:jc w:val="right"/>
              <w:rPr>
                <w:rFonts w:ascii="David" w:hAnsi="David" w:cs="David"/>
              </w:rPr>
            </w:pPr>
          </w:p>
        </w:tc>
        <w:tc>
          <w:tcPr>
            <w:tcW w:w="2127" w:type="dxa"/>
            <w:shd w:val="clear" w:color="auto" w:fill="auto"/>
          </w:tcPr>
          <w:p w14:paraId="60839547" w14:textId="77777777" w:rsidR="00DB0785" w:rsidRDefault="00DB0785" w:rsidP="00DB078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avid" w:hAnsi="David" w:cs="David"/>
              </w:rPr>
            </w:pPr>
          </w:p>
        </w:tc>
        <w:tc>
          <w:tcPr>
            <w:tcW w:w="567" w:type="dxa"/>
            <w:shd w:val="clear" w:color="auto" w:fill="auto"/>
          </w:tcPr>
          <w:p w14:paraId="3302A30E" w14:textId="55C1D280" w:rsidR="00DB0785" w:rsidRDefault="00DB0785" w:rsidP="00DB078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avid" w:hAnsi="David" w:cs="David"/>
              </w:rPr>
            </w:pPr>
            <w:r>
              <w:rPr>
                <w:rFonts w:ascii="David" w:hAnsi="David" w:cs="David"/>
              </w:rPr>
              <w:t>4</w:t>
            </w:r>
          </w:p>
        </w:tc>
        <w:tc>
          <w:tcPr>
            <w:tcW w:w="1984" w:type="dxa"/>
            <w:shd w:val="clear" w:color="auto" w:fill="auto"/>
          </w:tcPr>
          <w:p w14:paraId="073616E6" w14:textId="77777777" w:rsidR="00DB0785" w:rsidRDefault="00DB0785" w:rsidP="00DB078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avid" w:hAnsi="David" w:cs="David"/>
              </w:rPr>
            </w:pPr>
          </w:p>
        </w:tc>
        <w:tc>
          <w:tcPr>
            <w:tcW w:w="2126" w:type="dxa"/>
            <w:shd w:val="clear" w:color="auto" w:fill="auto"/>
          </w:tcPr>
          <w:p w14:paraId="41191B9E" w14:textId="77777777" w:rsidR="00DB0785" w:rsidRDefault="00DB0785" w:rsidP="00DB078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avid" w:hAnsi="David" w:cs="David"/>
              </w:rPr>
            </w:pPr>
          </w:p>
        </w:tc>
        <w:tc>
          <w:tcPr>
            <w:tcW w:w="425" w:type="dxa"/>
            <w:shd w:val="clear" w:color="auto" w:fill="auto"/>
          </w:tcPr>
          <w:p w14:paraId="7B4560B9" w14:textId="2306F825" w:rsidR="00DB0785" w:rsidRDefault="00DB0785" w:rsidP="00DB078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avid" w:hAnsi="David" w:cs="David"/>
              </w:rPr>
            </w:pPr>
            <w:r>
              <w:rPr>
                <w:rFonts w:ascii="David" w:hAnsi="David" w:cs="David"/>
              </w:rPr>
              <w:t>1</w:t>
            </w:r>
          </w:p>
        </w:tc>
      </w:tr>
      <w:tr w:rsidR="00DB0785" w14:paraId="1C95A4CC" w14:textId="77777777" w:rsidTr="00A96CC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</w:tcPr>
          <w:p w14:paraId="26F5349D" w14:textId="77777777" w:rsidR="00DB0785" w:rsidRDefault="00DB0785" w:rsidP="00DB0785">
            <w:pPr>
              <w:jc w:val="right"/>
              <w:rPr>
                <w:rFonts w:ascii="David" w:hAnsi="David" w:cs="David"/>
              </w:rPr>
            </w:pPr>
          </w:p>
        </w:tc>
        <w:tc>
          <w:tcPr>
            <w:tcW w:w="2127" w:type="dxa"/>
          </w:tcPr>
          <w:p w14:paraId="27F02EEC" w14:textId="77777777" w:rsidR="00DB0785" w:rsidRDefault="00DB0785" w:rsidP="00DB078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avid" w:hAnsi="David" w:cs="David"/>
              </w:rPr>
            </w:pPr>
          </w:p>
        </w:tc>
        <w:tc>
          <w:tcPr>
            <w:tcW w:w="567" w:type="dxa"/>
          </w:tcPr>
          <w:p w14:paraId="4444DCF0" w14:textId="07B54FF2" w:rsidR="00DB0785" w:rsidRDefault="00DB0785" w:rsidP="00DB078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avid" w:hAnsi="David" w:cs="David"/>
              </w:rPr>
            </w:pPr>
            <w:r>
              <w:rPr>
                <w:rFonts w:ascii="David" w:hAnsi="David" w:cs="David"/>
              </w:rPr>
              <w:t>5</w:t>
            </w:r>
          </w:p>
        </w:tc>
        <w:tc>
          <w:tcPr>
            <w:tcW w:w="1984" w:type="dxa"/>
          </w:tcPr>
          <w:p w14:paraId="20DCCEC9" w14:textId="77777777" w:rsidR="00DB0785" w:rsidRDefault="00DB0785" w:rsidP="00DB078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avid" w:hAnsi="David" w:cs="David"/>
              </w:rPr>
            </w:pPr>
          </w:p>
        </w:tc>
        <w:tc>
          <w:tcPr>
            <w:tcW w:w="2126" w:type="dxa"/>
          </w:tcPr>
          <w:p w14:paraId="51F5C890" w14:textId="77777777" w:rsidR="00DB0785" w:rsidRDefault="00DB0785" w:rsidP="00DB078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avid" w:hAnsi="David" w:cs="David"/>
              </w:rPr>
            </w:pPr>
          </w:p>
        </w:tc>
        <w:tc>
          <w:tcPr>
            <w:tcW w:w="425" w:type="dxa"/>
          </w:tcPr>
          <w:p w14:paraId="5D1C2A75" w14:textId="5D6A606E" w:rsidR="00DB0785" w:rsidRDefault="00DB0785" w:rsidP="00DB078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avid" w:hAnsi="David" w:cs="David"/>
              </w:rPr>
            </w:pPr>
            <w:r>
              <w:rPr>
                <w:rFonts w:ascii="David" w:hAnsi="David" w:cs="David"/>
              </w:rPr>
              <w:t>2</w:t>
            </w:r>
          </w:p>
        </w:tc>
      </w:tr>
      <w:tr w:rsidR="00DB0785" w14:paraId="5492480E" w14:textId="77777777" w:rsidTr="00A96C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shd w:val="clear" w:color="auto" w:fill="auto"/>
          </w:tcPr>
          <w:p w14:paraId="33DFD4DE" w14:textId="77777777" w:rsidR="00DB0785" w:rsidRDefault="00DB0785" w:rsidP="00DB0785">
            <w:pPr>
              <w:jc w:val="right"/>
              <w:rPr>
                <w:rFonts w:ascii="David" w:hAnsi="David" w:cs="David"/>
              </w:rPr>
            </w:pPr>
          </w:p>
        </w:tc>
        <w:tc>
          <w:tcPr>
            <w:tcW w:w="2127" w:type="dxa"/>
            <w:shd w:val="clear" w:color="auto" w:fill="auto"/>
          </w:tcPr>
          <w:p w14:paraId="2CF60950" w14:textId="77777777" w:rsidR="00DB0785" w:rsidRDefault="00DB0785" w:rsidP="00DB078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avid" w:hAnsi="David" w:cs="David"/>
              </w:rPr>
            </w:pPr>
          </w:p>
        </w:tc>
        <w:tc>
          <w:tcPr>
            <w:tcW w:w="567" w:type="dxa"/>
            <w:shd w:val="clear" w:color="auto" w:fill="auto"/>
          </w:tcPr>
          <w:p w14:paraId="75D01288" w14:textId="51C8A96A" w:rsidR="00DB0785" w:rsidRDefault="00DB0785" w:rsidP="00DB078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avid" w:hAnsi="David" w:cs="David"/>
              </w:rPr>
            </w:pPr>
            <w:r>
              <w:rPr>
                <w:rFonts w:ascii="David" w:hAnsi="David" w:cs="David"/>
              </w:rPr>
              <w:t>6</w:t>
            </w:r>
          </w:p>
        </w:tc>
        <w:tc>
          <w:tcPr>
            <w:tcW w:w="1984" w:type="dxa"/>
            <w:shd w:val="clear" w:color="auto" w:fill="auto"/>
          </w:tcPr>
          <w:p w14:paraId="4A63EEC1" w14:textId="77777777" w:rsidR="00DB0785" w:rsidRDefault="00DB0785" w:rsidP="00DB078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avid" w:hAnsi="David" w:cs="David"/>
              </w:rPr>
            </w:pPr>
          </w:p>
        </w:tc>
        <w:tc>
          <w:tcPr>
            <w:tcW w:w="2126" w:type="dxa"/>
            <w:shd w:val="clear" w:color="auto" w:fill="auto"/>
          </w:tcPr>
          <w:p w14:paraId="76CB4BFC" w14:textId="77777777" w:rsidR="00DB0785" w:rsidRDefault="00DB0785" w:rsidP="00DB078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avid" w:hAnsi="David" w:cs="David"/>
              </w:rPr>
            </w:pPr>
          </w:p>
        </w:tc>
        <w:tc>
          <w:tcPr>
            <w:tcW w:w="425" w:type="dxa"/>
            <w:shd w:val="clear" w:color="auto" w:fill="auto"/>
          </w:tcPr>
          <w:p w14:paraId="702EF5A2" w14:textId="5502569E" w:rsidR="00DB0785" w:rsidRDefault="00DB0785" w:rsidP="00DB078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avid" w:hAnsi="David" w:cs="David"/>
              </w:rPr>
            </w:pPr>
            <w:r>
              <w:rPr>
                <w:rFonts w:ascii="David" w:hAnsi="David" w:cs="David"/>
              </w:rPr>
              <w:t>3</w:t>
            </w:r>
          </w:p>
        </w:tc>
      </w:tr>
    </w:tbl>
    <w:p w14:paraId="0687013F" w14:textId="77777777" w:rsidR="00DB0785" w:rsidRDefault="00DB0785" w:rsidP="00DB0785">
      <w:pPr>
        <w:jc w:val="right"/>
        <w:rPr>
          <w:rFonts w:ascii="David" w:hAnsi="David" w:cs="David"/>
        </w:rPr>
      </w:pPr>
    </w:p>
    <w:p w14:paraId="6D2975F3" w14:textId="47220876" w:rsidR="00DB0785" w:rsidRPr="00A96CC8" w:rsidRDefault="004C0EFE" w:rsidP="00DB0785">
      <w:pPr>
        <w:jc w:val="right"/>
        <w:rPr>
          <w:rFonts w:ascii="David" w:hAnsi="David" w:cs="David"/>
          <w:b/>
          <w:bCs/>
        </w:rPr>
      </w:pPr>
      <w:r w:rsidRPr="00A96CC8">
        <w:rPr>
          <w:rFonts w:ascii="David" w:hAnsi="David" w:cs="David" w:hint="cs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 wp14:anchorId="52BDAF85" wp14:editId="0E8F1717">
                <wp:simplePos x="0" y="0"/>
                <wp:positionH relativeFrom="rightMargin">
                  <wp:posOffset>59690</wp:posOffset>
                </wp:positionH>
                <wp:positionV relativeFrom="paragraph">
                  <wp:posOffset>259080</wp:posOffset>
                </wp:positionV>
                <wp:extent cx="142875" cy="104775"/>
                <wp:effectExtent l="0" t="0" r="28575" b="28575"/>
                <wp:wrapNone/>
                <wp:docPr id="1158596525" name="אליפסה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1047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637585B" id="אליפסה 2" o:spid="_x0000_s1026" style="position:absolute;left:0;text-align:left;margin-left:4.7pt;margin-top:20.4pt;width:11.25pt;height:8.25pt;z-index:-251654144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" fillcolor="white [3212]" strokecolor="#030e13 [484]" strokeweight="1pt">
                <w10:wrap anchorx="margin"/>
              </v:rect>
            </w:pict>
          </mc:Fallback>
        </mc:AlternateContent>
      </w:r>
      <w:r w:rsidR="00DB0785" w:rsidRPr="00A96CC8">
        <w:rPr>
          <w:rFonts w:ascii="David" w:hAnsi="David" w:cs="David" w:hint="cs"/>
          <w:b/>
          <w:bCs/>
          <w:rtl/>
        </w:rPr>
        <w:t xml:space="preserve">סמנו את האפשרות המתאימה: </w:t>
      </w:r>
    </w:p>
    <w:p w14:paraId="31FEA515" w14:textId="54BFAE42" w:rsidR="004C0EFE" w:rsidRDefault="00DB0785" w:rsidP="004C0EFE">
      <w:pPr>
        <w:jc w:val="right"/>
        <w:rPr>
          <w:rFonts w:ascii="David" w:hAnsi="David" w:cs="David"/>
        </w:rPr>
      </w:pPr>
      <w:r>
        <w:rPr>
          <w:rFonts w:ascii="David" w:hAnsi="David" w:cs="David" w:hint="cs"/>
          <w:rtl/>
        </w:rPr>
        <w:t xml:space="preserve"> הריני להצהיר בזאת כי ביצעתי במלואן את כל המטלות הקשורות לעבודתי (תרגול פרונטלי, שעות קבלה לסטודנטים </w:t>
      </w:r>
      <w:r w:rsidR="004C0EFE">
        <w:rPr>
          <w:rFonts w:ascii="David" w:hAnsi="David" w:cs="David" w:hint="cs"/>
          <w:rtl/>
        </w:rPr>
        <w:t xml:space="preserve"> </w:t>
      </w:r>
      <w:r>
        <w:rPr>
          <w:rFonts w:ascii="David" w:hAnsi="David" w:cs="David" w:hint="cs"/>
          <w:rtl/>
        </w:rPr>
        <w:t xml:space="preserve">בדיקת בחינות) בתקופת שירותי במילואים. </w:t>
      </w:r>
    </w:p>
    <w:p w14:paraId="359186A5" w14:textId="2F5B8A8D" w:rsidR="004C0EFE" w:rsidRDefault="004C0EFE" w:rsidP="004C0EFE">
      <w:pPr>
        <w:jc w:val="right"/>
        <w:rPr>
          <w:rFonts w:ascii="David" w:hAnsi="David" w:cs="David"/>
          <w:rtl/>
        </w:rPr>
      </w:pPr>
      <w:r>
        <w:rPr>
          <w:rFonts w:ascii="David" w:hAnsi="David" w:cs="David" w:hint="cs"/>
          <w:noProof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65DF16FE" wp14:editId="563162FD">
                <wp:simplePos x="0" y="0"/>
                <wp:positionH relativeFrom="rightMargin">
                  <wp:posOffset>73025</wp:posOffset>
                </wp:positionH>
                <wp:positionV relativeFrom="paragraph">
                  <wp:posOffset>27940</wp:posOffset>
                </wp:positionV>
                <wp:extent cx="142875" cy="104775"/>
                <wp:effectExtent l="0" t="0" r="28575" b="28575"/>
                <wp:wrapNone/>
                <wp:docPr id="582923626" name="אליפסה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1047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156082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F1CA599" id="אליפסה 2" o:spid="_x0000_s1026" style="position:absolute;left:0;text-align:left;margin-left:5.75pt;margin-top:2.2pt;width:11.25pt;height:8.25pt;z-index:-251653120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" fillcolor="window" strokecolor="#042433" strokeweight="1pt">
                <w10:wrap anchorx="margin"/>
              </v:rect>
            </w:pict>
          </mc:Fallback>
        </mc:AlternateContent>
      </w:r>
      <w:r>
        <w:rPr>
          <w:rFonts w:ascii="David" w:hAnsi="David" w:cs="David" w:hint="cs"/>
          <w:rtl/>
        </w:rPr>
        <w:t xml:space="preserve">הריני להצהיר בזאת כי ביצעתי במלואן את כל המטלות הקשורות לעבודתי, (תרגול פרונטלי, שעות קבלה לסטודנטים, בדיקת בחינות) מעבר לתקופת המילואים בתאריכים אלו: </w:t>
      </w:r>
    </w:p>
    <w:p w14:paraId="49D3F092" w14:textId="74874FB0" w:rsidR="004C0EFE" w:rsidRDefault="004C0EFE" w:rsidP="004C0EFE">
      <w:pPr>
        <w:jc w:val="right"/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>____________________________________________________________________________________</w:t>
      </w:r>
    </w:p>
    <w:p w14:paraId="25C876E6" w14:textId="58E2923E" w:rsidR="004C0EFE" w:rsidRDefault="004C0EFE" w:rsidP="004C0EFE">
      <w:pPr>
        <w:jc w:val="right"/>
        <w:rPr>
          <w:rFonts w:ascii="David" w:hAnsi="David" w:cs="David"/>
          <w:rtl/>
        </w:rPr>
      </w:pPr>
      <w:r>
        <w:rPr>
          <w:rFonts w:ascii="David" w:hAnsi="David" w:cs="David"/>
        </w:rPr>
        <w:t>____________________________________________________________________________________</w:t>
      </w:r>
    </w:p>
    <w:p w14:paraId="617EA55A" w14:textId="77777777" w:rsidR="004C0EFE" w:rsidRDefault="004C0EFE" w:rsidP="00DB0785">
      <w:pPr>
        <w:jc w:val="right"/>
        <w:rPr>
          <w:rFonts w:ascii="David" w:hAnsi="David" w:cs="David"/>
          <w:rtl/>
        </w:rPr>
      </w:pPr>
    </w:p>
    <w:p w14:paraId="40C0F33C" w14:textId="5C9BC360" w:rsidR="004C0EFE" w:rsidRDefault="004C0EFE" w:rsidP="004C0EFE">
      <w:pPr>
        <w:jc w:val="center"/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>תאריך: ________________ חתימה: _______________</w:t>
      </w:r>
    </w:p>
    <w:p w14:paraId="33490D5C" w14:textId="53048E21" w:rsidR="004C0EFE" w:rsidRDefault="004C0EFE" w:rsidP="004C0EFE">
      <w:pPr>
        <w:rPr>
          <w:rFonts w:ascii="David" w:hAnsi="David" w:cs="David"/>
        </w:rPr>
      </w:pPr>
      <w:r>
        <w:rPr>
          <w:rFonts w:ascii="David" w:hAnsi="David" w:cs="David"/>
        </w:rPr>
        <w:t>…………………………………………………………………………………………………………………</w:t>
      </w:r>
    </w:p>
    <w:p w14:paraId="14F4D3BF" w14:textId="6584837F" w:rsidR="004C0EFE" w:rsidRPr="004C0EFE" w:rsidRDefault="004C0EFE" w:rsidP="004C0EFE">
      <w:pPr>
        <w:jc w:val="right"/>
        <w:rPr>
          <w:rFonts w:ascii="David" w:hAnsi="David" w:cs="David"/>
          <w:b/>
          <w:bCs/>
          <w:rtl/>
        </w:rPr>
      </w:pPr>
      <w:r w:rsidRPr="004C0EFE">
        <w:rPr>
          <w:rFonts w:ascii="David" w:hAnsi="David" w:cs="David" w:hint="cs"/>
          <w:b/>
          <w:bCs/>
          <w:rtl/>
        </w:rPr>
        <w:t>אישור האחראי על ההוראה/דיקן לימודי הסמכה של הפקולטה</w:t>
      </w:r>
      <w:r>
        <w:rPr>
          <w:rFonts w:ascii="David" w:hAnsi="David" w:cs="David" w:hint="cs"/>
          <w:b/>
          <w:bCs/>
          <w:rtl/>
        </w:rPr>
        <w:t>:</w:t>
      </w:r>
    </w:p>
    <w:p w14:paraId="6322F5B8" w14:textId="77777777" w:rsidR="004C0EFE" w:rsidRDefault="004C0EFE" w:rsidP="004C0EFE">
      <w:pPr>
        <w:jc w:val="right"/>
        <w:rPr>
          <w:rFonts w:ascii="David" w:hAnsi="David" w:cs="David" w:hint="cs"/>
          <w:rtl/>
        </w:rPr>
      </w:pPr>
    </w:p>
    <w:p w14:paraId="5D45A35D" w14:textId="2F017303" w:rsidR="004C0EFE" w:rsidRDefault="004C0EFE" w:rsidP="004C0EFE">
      <w:pPr>
        <w:jc w:val="right"/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 xml:space="preserve">הריני לאשר כי בתקופות האמורות מולאו מטלות המורה בהתאם להצהרתו. </w:t>
      </w:r>
    </w:p>
    <w:p w14:paraId="2DB975C2" w14:textId="77777777" w:rsidR="004C0EFE" w:rsidRDefault="004C0EFE" w:rsidP="004C0EFE">
      <w:pPr>
        <w:jc w:val="right"/>
        <w:rPr>
          <w:rFonts w:ascii="David" w:hAnsi="David" w:cs="David"/>
          <w:rtl/>
        </w:rPr>
      </w:pPr>
    </w:p>
    <w:p w14:paraId="4C3A720D" w14:textId="11B548B1" w:rsidR="004C0EFE" w:rsidRDefault="004C0EFE" w:rsidP="004C0EFE">
      <w:pPr>
        <w:jc w:val="right"/>
        <w:rPr>
          <w:rFonts w:ascii="David" w:hAnsi="David" w:cs="David" w:hint="cs"/>
          <w:rtl/>
        </w:rPr>
      </w:pPr>
      <w:r>
        <w:rPr>
          <w:rFonts w:ascii="David" w:hAnsi="David" w:cs="David" w:hint="cs"/>
          <w:rtl/>
        </w:rPr>
        <w:t xml:space="preserve">שם : ___________________ חתימה: </w:t>
      </w:r>
      <w:r>
        <w:rPr>
          <w:rFonts w:ascii="David" w:hAnsi="David" w:cs="David" w:hint="cs"/>
          <w:rtl/>
        </w:rPr>
        <w:t>___________________</w:t>
      </w:r>
      <w:r>
        <w:rPr>
          <w:rFonts w:ascii="David" w:hAnsi="David" w:cs="David" w:hint="cs"/>
          <w:rtl/>
        </w:rPr>
        <w:t xml:space="preserve">תאריך: </w:t>
      </w:r>
      <w:r>
        <w:rPr>
          <w:rFonts w:ascii="David" w:hAnsi="David" w:cs="David" w:hint="cs"/>
          <w:rtl/>
        </w:rPr>
        <w:t>___________________</w:t>
      </w:r>
    </w:p>
    <w:p w14:paraId="4A3CE9DB" w14:textId="77777777" w:rsidR="004C0EFE" w:rsidRDefault="004C0EFE" w:rsidP="00DB0785">
      <w:pPr>
        <w:jc w:val="right"/>
        <w:rPr>
          <w:rFonts w:ascii="David" w:hAnsi="David" w:cs="David"/>
          <w:rtl/>
        </w:rPr>
      </w:pPr>
    </w:p>
    <w:p w14:paraId="408F065A" w14:textId="29E59BE3" w:rsidR="00DB0785" w:rsidRDefault="00DB0785" w:rsidP="00DB0785">
      <w:pPr>
        <w:jc w:val="right"/>
        <w:rPr>
          <w:rFonts w:ascii="David" w:hAnsi="David" w:cs="David"/>
        </w:rPr>
      </w:pPr>
    </w:p>
    <w:sectPr w:rsidR="00DB0785" w:rsidSect="00BA4FDF">
      <w:headerReference w:type="default" r:id="rId8"/>
      <w:footerReference w:type="default" r:id="rId9"/>
      <w:pgSz w:w="11907" w:h="16839" w:code="9"/>
      <w:pgMar w:top="1843" w:right="1276" w:bottom="1440" w:left="1134" w:header="907" w:footer="720" w:gutter="0"/>
      <w:cols w:space="720"/>
      <w:bidi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49D292" w14:textId="77777777" w:rsidR="000B774E" w:rsidRDefault="000B774E" w:rsidP="00E1774D">
      <w:pPr>
        <w:spacing w:after="0" w:line="240" w:lineRule="auto"/>
      </w:pPr>
      <w:r>
        <w:separator/>
      </w:r>
    </w:p>
  </w:endnote>
  <w:endnote w:type="continuationSeparator" w:id="0">
    <w:p w14:paraId="7EE32C52" w14:textId="77777777" w:rsidR="000B774E" w:rsidRDefault="000B774E" w:rsidP="00E177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A4E802" w14:textId="47A0C0C5" w:rsidR="000F669D" w:rsidRDefault="000F669D">
    <w:pPr>
      <w:pStyle w:val="a5"/>
    </w:pPr>
    <w:r>
      <w:rPr>
        <w:noProof/>
      </w:rPr>
      <w:drawing>
        <wp:anchor distT="0" distB="0" distL="114300" distR="114300" simplePos="0" relativeHeight="251659264" behindDoc="0" locked="0" layoutInCell="1" allowOverlap="1" wp14:anchorId="7D1027A5" wp14:editId="7EC388C3">
          <wp:simplePos x="0" y="0"/>
          <wp:positionH relativeFrom="margin">
            <wp:posOffset>-1093470</wp:posOffset>
          </wp:positionH>
          <wp:positionV relativeFrom="margin">
            <wp:posOffset>8623300</wp:posOffset>
          </wp:positionV>
          <wp:extent cx="7578090" cy="942975"/>
          <wp:effectExtent l="0" t="0" r="3810" b="0"/>
          <wp:wrapSquare wrapText="bothSides"/>
          <wp:docPr id="655498751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38909619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8090" cy="9429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0866C1" w14:textId="77777777" w:rsidR="000B774E" w:rsidRDefault="000B774E" w:rsidP="00E1774D">
      <w:pPr>
        <w:spacing w:after="0" w:line="240" w:lineRule="auto"/>
      </w:pPr>
      <w:r>
        <w:separator/>
      </w:r>
    </w:p>
  </w:footnote>
  <w:footnote w:type="continuationSeparator" w:id="0">
    <w:p w14:paraId="5195FCE5" w14:textId="77777777" w:rsidR="000B774E" w:rsidRDefault="000B774E" w:rsidP="00E177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D3C6AF" w14:textId="2ACF518B" w:rsidR="00E1774D" w:rsidRDefault="000F669D">
    <w:pPr>
      <w:pStyle w:val="a3"/>
    </w:pPr>
    <w:r>
      <w:rPr>
        <w:noProof/>
      </w:rPr>
      <w:drawing>
        <wp:anchor distT="0" distB="0" distL="114300" distR="114300" simplePos="0" relativeHeight="251658240" behindDoc="0" locked="0" layoutInCell="1" allowOverlap="1" wp14:anchorId="6E7813EA" wp14:editId="169C4481">
          <wp:simplePos x="0" y="0"/>
          <wp:positionH relativeFrom="margin">
            <wp:posOffset>-1426210</wp:posOffset>
          </wp:positionH>
          <wp:positionV relativeFrom="margin">
            <wp:posOffset>-1199515</wp:posOffset>
          </wp:positionV>
          <wp:extent cx="7675245" cy="1022350"/>
          <wp:effectExtent l="0" t="0" r="0" b="0"/>
          <wp:wrapSquare wrapText="bothSides"/>
          <wp:docPr id="1263633699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03857806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75245" cy="10223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D969AB"/>
    <w:multiLevelType w:val="hybridMultilevel"/>
    <w:tmpl w:val="655E2DCE"/>
    <w:lvl w:ilvl="0" w:tplc="CA2456A4">
      <w:numFmt w:val="bullet"/>
      <w:lvlText w:val="•"/>
      <w:lvlJc w:val="left"/>
      <w:pPr>
        <w:ind w:left="720" w:hanging="360"/>
      </w:pPr>
      <w:rPr>
        <w:rFonts w:ascii="David" w:eastAsia="Calibri" w:hAnsi="David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464681"/>
    <w:multiLevelType w:val="hybridMultilevel"/>
    <w:tmpl w:val="11649E4C"/>
    <w:lvl w:ilvl="0" w:tplc="37E26178">
      <w:numFmt w:val="bullet"/>
      <w:lvlText w:val=""/>
      <w:lvlJc w:val="left"/>
      <w:pPr>
        <w:ind w:left="1080" w:hanging="360"/>
      </w:pPr>
      <w:rPr>
        <w:rFonts w:ascii="Symbol" w:eastAsia="Times New Roman" w:hAnsi="Symbol" w:cs="David" w:hint="default"/>
        <w:b w:val="0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B6168CD"/>
    <w:multiLevelType w:val="hybridMultilevel"/>
    <w:tmpl w:val="768EC7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FB25DE"/>
    <w:multiLevelType w:val="hybridMultilevel"/>
    <w:tmpl w:val="325C54F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B90413D"/>
    <w:multiLevelType w:val="hybridMultilevel"/>
    <w:tmpl w:val="FD9E42A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0925A00"/>
    <w:multiLevelType w:val="hybridMultilevel"/>
    <w:tmpl w:val="E7AEA2E2"/>
    <w:lvl w:ilvl="0" w:tplc="37E26178">
      <w:numFmt w:val="bullet"/>
      <w:lvlText w:val=""/>
      <w:lvlJc w:val="left"/>
      <w:pPr>
        <w:ind w:left="720" w:hanging="360"/>
      </w:pPr>
      <w:rPr>
        <w:rFonts w:ascii="Symbol" w:eastAsia="Times New Roman" w:hAnsi="Symbol" w:cs="David" w:hint="default"/>
        <w:b w:val="0"/>
        <w:sz w:val="24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F50782D"/>
    <w:multiLevelType w:val="hybridMultilevel"/>
    <w:tmpl w:val="521C810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7492C54"/>
    <w:multiLevelType w:val="hybridMultilevel"/>
    <w:tmpl w:val="BC84857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EB72012"/>
    <w:multiLevelType w:val="hybridMultilevel"/>
    <w:tmpl w:val="D2386F94"/>
    <w:lvl w:ilvl="0" w:tplc="2F9CDFD0">
      <w:start w:val="30"/>
      <w:numFmt w:val="bullet"/>
      <w:lvlText w:val=""/>
      <w:lvlJc w:val="left"/>
      <w:pPr>
        <w:ind w:left="720" w:hanging="360"/>
      </w:pPr>
      <w:rPr>
        <w:rFonts w:ascii="Symbol" w:eastAsiaTheme="minorHAnsi" w:hAnsi="Symbol" w:cs="David" w:hint="default"/>
        <w:sz w:val="24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C32454"/>
    <w:multiLevelType w:val="hybridMultilevel"/>
    <w:tmpl w:val="DD64CC4C"/>
    <w:lvl w:ilvl="0" w:tplc="04090001">
      <w:start w:val="1"/>
      <w:numFmt w:val="bullet"/>
      <w:lvlText w:val=""/>
      <w:lvlJc w:val="left"/>
      <w:pPr>
        <w:ind w:left="76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4" w:hanging="360"/>
      </w:pPr>
      <w:rPr>
        <w:rFonts w:ascii="Wingdings" w:hAnsi="Wingdings" w:hint="default"/>
      </w:rPr>
    </w:lvl>
  </w:abstractNum>
  <w:abstractNum w:abstractNumId="10" w15:restartNumberingAfterBreak="0">
    <w:nsid w:val="755751D1"/>
    <w:multiLevelType w:val="hybridMultilevel"/>
    <w:tmpl w:val="F9AE509E"/>
    <w:lvl w:ilvl="0" w:tplc="0D4A16A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855922254">
    <w:abstractNumId w:val="5"/>
  </w:num>
  <w:num w:numId="2" w16cid:durableId="116601922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071346010">
    <w:abstractNumId w:val="1"/>
  </w:num>
  <w:num w:numId="4" w16cid:durableId="1560241687">
    <w:abstractNumId w:val="8"/>
  </w:num>
  <w:num w:numId="5" w16cid:durableId="834418186">
    <w:abstractNumId w:val="3"/>
  </w:num>
  <w:num w:numId="6" w16cid:durableId="1187911896">
    <w:abstractNumId w:val="2"/>
  </w:num>
  <w:num w:numId="7" w16cid:durableId="1137146971">
    <w:abstractNumId w:val="10"/>
  </w:num>
  <w:num w:numId="8" w16cid:durableId="1545366817">
    <w:abstractNumId w:val="7"/>
  </w:num>
  <w:num w:numId="9" w16cid:durableId="406847852">
    <w:abstractNumId w:val="4"/>
  </w:num>
  <w:num w:numId="10" w16cid:durableId="151994638">
    <w:abstractNumId w:val="0"/>
  </w:num>
  <w:num w:numId="11" w16cid:durableId="790199669">
    <w:abstractNumId w:val="6"/>
  </w:num>
  <w:num w:numId="12" w16cid:durableId="1912036587">
    <w:abstractNumId w:val="9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2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2889"/>
    <w:rsid w:val="000009E3"/>
    <w:rsid w:val="00004403"/>
    <w:rsid w:val="00005BF6"/>
    <w:rsid w:val="000069DF"/>
    <w:rsid w:val="00014893"/>
    <w:rsid w:val="00017024"/>
    <w:rsid w:val="00021C49"/>
    <w:rsid w:val="00023909"/>
    <w:rsid w:val="000336B5"/>
    <w:rsid w:val="000400DD"/>
    <w:rsid w:val="00040894"/>
    <w:rsid w:val="00040E4F"/>
    <w:rsid w:val="000547A1"/>
    <w:rsid w:val="0006069C"/>
    <w:rsid w:val="00066B4D"/>
    <w:rsid w:val="00067B3A"/>
    <w:rsid w:val="00072983"/>
    <w:rsid w:val="00074BCF"/>
    <w:rsid w:val="000860F4"/>
    <w:rsid w:val="00096D32"/>
    <w:rsid w:val="0009767B"/>
    <w:rsid w:val="000A5060"/>
    <w:rsid w:val="000B254E"/>
    <w:rsid w:val="000B2ABC"/>
    <w:rsid w:val="000B436A"/>
    <w:rsid w:val="000B4957"/>
    <w:rsid w:val="000B4B9C"/>
    <w:rsid w:val="000B774E"/>
    <w:rsid w:val="000C2D4B"/>
    <w:rsid w:val="000C426B"/>
    <w:rsid w:val="000C69A4"/>
    <w:rsid w:val="000D6F51"/>
    <w:rsid w:val="000D7896"/>
    <w:rsid w:val="000E1F62"/>
    <w:rsid w:val="000F2978"/>
    <w:rsid w:val="000F669D"/>
    <w:rsid w:val="0010137F"/>
    <w:rsid w:val="001015CD"/>
    <w:rsid w:val="00101D6E"/>
    <w:rsid w:val="0010244D"/>
    <w:rsid w:val="0010252F"/>
    <w:rsid w:val="0010408B"/>
    <w:rsid w:val="00112E2F"/>
    <w:rsid w:val="0011507E"/>
    <w:rsid w:val="0011663A"/>
    <w:rsid w:val="00117EA6"/>
    <w:rsid w:val="00120688"/>
    <w:rsid w:val="00120F3F"/>
    <w:rsid w:val="0012138A"/>
    <w:rsid w:val="00121E14"/>
    <w:rsid w:val="00123178"/>
    <w:rsid w:val="0012685B"/>
    <w:rsid w:val="00126945"/>
    <w:rsid w:val="00126AA7"/>
    <w:rsid w:val="0013169E"/>
    <w:rsid w:val="001334A7"/>
    <w:rsid w:val="0014698F"/>
    <w:rsid w:val="00147EA5"/>
    <w:rsid w:val="00152B92"/>
    <w:rsid w:val="0015410E"/>
    <w:rsid w:val="00156FF5"/>
    <w:rsid w:val="001610D9"/>
    <w:rsid w:val="001627ED"/>
    <w:rsid w:val="00165D26"/>
    <w:rsid w:val="00173BD1"/>
    <w:rsid w:val="00181003"/>
    <w:rsid w:val="0018426D"/>
    <w:rsid w:val="001845EC"/>
    <w:rsid w:val="001904DD"/>
    <w:rsid w:val="001907D5"/>
    <w:rsid w:val="0019110B"/>
    <w:rsid w:val="00193917"/>
    <w:rsid w:val="00195FD5"/>
    <w:rsid w:val="001961E1"/>
    <w:rsid w:val="001A0191"/>
    <w:rsid w:val="001A172E"/>
    <w:rsid w:val="001B2471"/>
    <w:rsid w:val="001B29B5"/>
    <w:rsid w:val="001B5430"/>
    <w:rsid w:val="001B59D9"/>
    <w:rsid w:val="001B6AA4"/>
    <w:rsid w:val="001C3DA8"/>
    <w:rsid w:val="001D6B3A"/>
    <w:rsid w:val="001E24A7"/>
    <w:rsid w:val="001E2EBA"/>
    <w:rsid w:val="001E6E20"/>
    <w:rsid w:val="001F147B"/>
    <w:rsid w:val="001F272D"/>
    <w:rsid w:val="001F3870"/>
    <w:rsid w:val="002028F6"/>
    <w:rsid w:val="00205757"/>
    <w:rsid w:val="002107BE"/>
    <w:rsid w:val="00210BCE"/>
    <w:rsid w:val="00212204"/>
    <w:rsid w:val="002140AE"/>
    <w:rsid w:val="00215915"/>
    <w:rsid w:val="002159D2"/>
    <w:rsid w:val="002230C5"/>
    <w:rsid w:val="002244D4"/>
    <w:rsid w:val="00234E53"/>
    <w:rsid w:val="0025448A"/>
    <w:rsid w:val="00254AA4"/>
    <w:rsid w:val="00256D83"/>
    <w:rsid w:val="002626B3"/>
    <w:rsid w:val="00265402"/>
    <w:rsid w:val="00271390"/>
    <w:rsid w:val="00271AB9"/>
    <w:rsid w:val="0027394E"/>
    <w:rsid w:val="00274CA1"/>
    <w:rsid w:val="00277C44"/>
    <w:rsid w:val="0028151A"/>
    <w:rsid w:val="00281E0B"/>
    <w:rsid w:val="00294D91"/>
    <w:rsid w:val="002957C4"/>
    <w:rsid w:val="00295AF5"/>
    <w:rsid w:val="00295FB2"/>
    <w:rsid w:val="00296E85"/>
    <w:rsid w:val="00296F06"/>
    <w:rsid w:val="00297B52"/>
    <w:rsid w:val="002A0D4F"/>
    <w:rsid w:val="002A707C"/>
    <w:rsid w:val="002B0917"/>
    <w:rsid w:val="002B35B8"/>
    <w:rsid w:val="002B511F"/>
    <w:rsid w:val="002B684D"/>
    <w:rsid w:val="002C3DBD"/>
    <w:rsid w:val="002C4F53"/>
    <w:rsid w:val="002C709F"/>
    <w:rsid w:val="002D6464"/>
    <w:rsid w:val="002E0DB4"/>
    <w:rsid w:val="002E3797"/>
    <w:rsid w:val="002E3EA4"/>
    <w:rsid w:val="002E529E"/>
    <w:rsid w:val="002F0E96"/>
    <w:rsid w:val="002F4F57"/>
    <w:rsid w:val="002F5057"/>
    <w:rsid w:val="003016DD"/>
    <w:rsid w:val="0030177F"/>
    <w:rsid w:val="00307C52"/>
    <w:rsid w:val="00320AB6"/>
    <w:rsid w:val="00322420"/>
    <w:rsid w:val="003263E4"/>
    <w:rsid w:val="00326CA0"/>
    <w:rsid w:val="0033115D"/>
    <w:rsid w:val="003348B5"/>
    <w:rsid w:val="00334BBE"/>
    <w:rsid w:val="00336A8C"/>
    <w:rsid w:val="00350A80"/>
    <w:rsid w:val="00354536"/>
    <w:rsid w:val="0036009B"/>
    <w:rsid w:val="00361692"/>
    <w:rsid w:val="00363290"/>
    <w:rsid w:val="0036797E"/>
    <w:rsid w:val="00370472"/>
    <w:rsid w:val="003721AE"/>
    <w:rsid w:val="0037262A"/>
    <w:rsid w:val="0037731C"/>
    <w:rsid w:val="00381B89"/>
    <w:rsid w:val="0038351D"/>
    <w:rsid w:val="0039342F"/>
    <w:rsid w:val="003A0734"/>
    <w:rsid w:val="003A0BA7"/>
    <w:rsid w:val="003A122E"/>
    <w:rsid w:val="003A124E"/>
    <w:rsid w:val="003A1FF0"/>
    <w:rsid w:val="003A304A"/>
    <w:rsid w:val="003A56F4"/>
    <w:rsid w:val="003A7B24"/>
    <w:rsid w:val="003B4B3C"/>
    <w:rsid w:val="003B53AD"/>
    <w:rsid w:val="003C06EA"/>
    <w:rsid w:val="003C12B8"/>
    <w:rsid w:val="003C204D"/>
    <w:rsid w:val="003C21A4"/>
    <w:rsid w:val="003C5565"/>
    <w:rsid w:val="003D42A6"/>
    <w:rsid w:val="003D4AF1"/>
    <w:rsid w:val="003D515D"/>
    <w:rsid w:val="003D6380"/>
    <w:rsid w:val="003D7A5B"/>
    <w:rsid w:val="003E3802"/>
    <w:rsid w:val="003E4D4B"/>
    <w:rsid w:val="003E7700"/>
    <w:rsid w:val="003F03D3"/>
    <w:rsid w:val="003F2187"/>
    <w:rsid w:val="003F3E84"/>
    <w:rsid w:val="003F6214"/>
    <w:rsid w:val="004054FE"/>
    <w:rsid w:val="00413360"/>
    <w:rsid w:val="00414023"/>
    <w:rsid w:val="00414A51"/>
    <w:rsid w:val="00414B4C"/>
    <w:rsid w:val="0042039B"/>
    <w:rsid w:val="004211BD"/>
    <w:rsid w:val="00422DA4"/>
    <w:rsid w:val="00425CB5"/>
    <w:rsid w:val="004317E0"/>
    <w:rsid w:val="00431F5D"/>
    <w:rsid w:val="0043283B"/>
    <w:rsid w:val="00434427"/>
    <w:rsid w:val="00436D16"/>
    <w:rsid w:val="00443391"/>
    <w:rsid w:val="00443826"/>
    <w:rsid w:val="00444C77"/>
    <w:rsid w:val="00453AC8"/>
    <w:rsid w:val="00453D41"/>
    <w:rsid w:val="0045459D"/>
    <w:rsid w:val="004737B3"/>
    <w:rsid w:val="0048519D"/>
    <w:rsid w:val="00493C67"/>
    <w:rsid w:val="004964F1"/>
    <w:rsid w:val="004A7953"/>
    <w:rsid w:val="004B02F0"/>
    <w:rsid w:val="004B7022"/>
    <w:rsid w:val="004C0EFE"/>
    <w:rsid w:val="004C3AB1"/>
    <w:rsid w:val="004C4051"/>
    <w:rsid w:val="004C63A9"/>
    <w:rsid w:val="004C761D"/>
    <w:rsid w:val="004D05A6"/>
    <w:rsid w:val="004D0EDB"/>
    <w:rsid w:val="004D7824"/>
    <w:rsid w:val="004D7E19"/>
    <w:rsid w:val="004F5278"/>
    <w:rsid w:val="004F78B2"/>
    <w:rsid w:val="00503F7D"/>
    <w:rsid w:val="00504789"/>
    <w:rsid w:val="00507415"/>
    <w:rsid w:val="00507F1C"/>
    <w:rsid w:val="0051387A"/>
    <w:rsid w:val="00514DAA"/>
    <w:rsid w:val="00520828"/>
    <w:rsid w:val="00520BA8"/>
    <w:rsid w:val="00520F03"/>
    <w:rsid w:val="005221B4"/>
    <w:rsid w:val="00524275"/>
    <w:rsid w:val="005248F5"/>
    <w:rsid w:val="00526351"/>
    <w:rsid w:val="00526B28"/>
    <w:rsid w:val="00530AA6"/>
    <w:rsid w:val="00530EB6"/>
    <w:rsid w:val="00540443"/>
    <w:rsid w:val="00540A03"/>
    <w:rsid w:val="00541581"/>
    <w:rsid w:val="00542698"/>
    <w:rsid w:val="00542AB2"/>
    <w:rsid w:val="005524A2"/>
    <w:rsid w:val="00556904"/>
    <w:rsid w:val="0056063E"/>
    <w:rsid w:val="005656E0"/>
    <w:rsid w:val="0056639F"/>
    <w:rsid w:val="005752EB"/>
    <w:rsid w:val="005764F3"/>
    <w:rsid w:val="00583DBF"/>
    <w:rsid w:val="00584747"/>
    <w:rsid w:val="00585B27"/>
    <w:rsid w:val="005860CF"/>
    <w:rsid w:val="00586924"/>
    <w:rsid w:val="005876DC"/>
    <w:rsid w:val="0059003D"/>
    <w:rsid w:val="00593D09"/>
    <w:rsid w:val="00594FF1"/>
    <w:rsid w:val="005962CE"/>
    <w:rsid w:val="005963C6"/>
    <w:rsid w:val="005A2E32"/>
    <w:rsid w:val="005A488E"/>
    <w:rsid w:val="005C0D0F"/>
    <w:rsid w:val="005C4103"/>
    <w:rsid w:val="005C4BAC"/>
    <w:rsid w:val="005C5AE3"/>
    <w:rsid w:val="005C5F86"/>
    <w:rsid w:val="005D0328"/>
    <w:rsid w:val="005D0CEB"/>
    <w:rsid w:val="005D2326"/>
    <w:rsid w:val="005D4A97"/>
    <w:rsid w:val="005D5604"/>
    <w:rsid w:val="005D5B63"/>
    <w:rsid w:val="005D6F4D"/>
    <w:rsid w:val="005E1496"/>
    <w:rsid w:val="005E4D73"/>
    <w:rsid w:val="005F4080"/>
    <w:rsid w:val="005F41CE"/>
    <w:rsid w:val="00604901"/>
    <w:rsid w:val="006052FD"/>
    <w:rsid w:val="00606085"/>
    <w:rsid w:val="0061330F"/>
    <w:rsid w:val="00617F9E"/>
    <w:rsid w:val="006319E2"/>
    <w:rsid w:val="006350BA"/>
    <w:rsid w:val="00635A42"/>
    <w:rsid w:val="00635C3B"/>
    <w:rsid w:val="00636077"/>
    <w:rsid w:val="00637A0D"/>
    <w:rsid w:val="00640EC4"/>
    <w:rsid w:val="0064229C"/>
    <w:rsid w:val="00645310"/>
    <w:rsid w:val="00646A79"/>
    <w:rsid w:val="0064745A"/>
    <w:rsid w:val="00647AB2"/>
    <w:rsid w:val="0065070D"/>
    <w:rsid w:val="00656258"/>
    <w:rsid w:val="00657529"/>
    <w:rsid w:val="00684BE7"/>
    <w:rsid w:val="00690BDD"/>
    <w:rsid w:val="00691438"/>
    <w:rsid w:val="00693BEB"/>
    <w:rsid w:val="00695366"/>
    <w:rsid w:val="00696639"/>
    <w:rsid w:val="006973E8"/>
    <w:rsid w:val="006A0AF8"/>
    <w:rsid w:val="006A23FC"/>
    <w:rsid w:val="006A69E2"/>
    <w:rsid w:val="006B0036"/>
    <w:rsid w:val="006B5F5C"/>
    <w:rsid w:val="006C5E10"/>
    <w:rsid w:val="006D0F76"/>
    <w:rsid w:val="006D241B"/>
    <w:rsid w:val="006D653F"/>
    <w:rsid w:val="006E3FE5"/>
    <w:rsid w:val="006E4438"/>
    <w:rsid w:val="006E7E70"/>
    <w:rsid w:val="006F2154"/>
    <w:rsid w:val="006F3BEB"/>
    <w:rsid w:val="006F4A79"/>
    <w:rsid w:val="006F525E"/>
    <w:rsid w:val="007032F9"/>
    <w:rsid w:val="007132AA"/>
    <w:rsid w:val="007140D6"/>
    <w:rsid w:val="00716F34"/>
    <w:rsid w:val="007221CA"/>
    <w:rsid w:val="00726926"/>
    <w:rsid w:val="00731DEE"/>
    <w:rsid w:val="0073586F"/>
    <w:rsid w:val="00740504"/>
    <w:rsid w:val="00742B1B"/>
    <w:rsid w:val="00746009"/>
    <w:rsid w:val="00754491"/>
    <w:rsid w:val="007603DF"/>
    <w:rsid w:val="007614EE"/>
    <w:rsid w:val="00761C09"/>
    <w:rsid w:val="00764C03"/>
    <w:rsid w:val="00775438"/>
    <w:rsid w:val="00780926"/>
    <w:rsid w:val="007856DA"/>
    <w:rsid w:val="00793F5E"/>
    <w:rsid w:val="007945AB"/>
    <w:rsid w:val="00795EEA"/>
    <w:rsid w:val="007A3420"/>
    <w:rsid w:val="007C4625"/>
    <w:rsid w:val="007C6AB1"/>
    <w:rsid w:val="007E0A3F"/>
    <w:rsid w:val="007E5971"/>
    <w:rsid w:val="007F302B"/>
    <w:rsid w:val="00816B01"/>
    <w:rsid w:val="00820701"/>
    <w:rsid w:val="008217F9"/>
    <w:rsid w:val="00823C50"/>
    <w:rsid w:val="00823F1E"/>
    <w:rsid w:val="00831637"/>
    <w:rsid w:val="00832DC7"/>
    <w:rsid w:val="00835678"/>
    <w:rsid w:val="008369A0"/>
    <w:rsid w:val="00841A65"/>
    <w:rsid w:val="00843301"/>
    <w:rsid w:val="008452BE"/>
    <w:rsid w:val="008524CD"/>
    <w:rsid w:val="0085285A"/>
    <w:rsid w:val="00854773"/>
    <w:rsid w:val="008642AC"/>
    <w:rsid w:val="00865D72"/>
    <w:rsid w:val="00883E4B"/>
    <w:rsid w:val="0088581D"/>
    <w:rsid w:val="00886838"/>
    <w:rsid w:val="00891D7C"/>
    <w:rsid w:val="0089675A"/>
    <w:rsid w:val="008B4D1C"/>
    <w:rsid w:val="008C05AB"/>
    <w:rsid w:val="008C29A7"/>
    <w:rsid w:val="008C44AF"/>
    <w:rsid w:val="008C4D6C"/>
    <w:rsid w:val="008D0F4B"/>
    <w:rsid w:val="008D1548"/>
    <w:rsid w:val="008D50E1"/>
    <w:rsid w:val="008D5629"/>
    <w:rsid w:val="008D684F"/>
    <w:rsid w:val="008D69CA"/>
    <w:rsid w:val="008D78A2"/>
    <w:rsid w:val="008D7A05"/>
    <w:rsid w:val="008D7F92"/>
    <w:rsid w:val="008F23D8"/>
    <w:rsid w:val="008F496E"/>
    <w:rsid w:val="008F4F27"/>
    <w:rsid w:val="008F5B73"/>
    <w:rsid w:val="00901E1B"/>
    <w:rsid w:val="009042C4"/>
    <w:rsid w:val="0090529E"/>
    <w:rsid w:val="009179EB"/>
    <w:rsid w:val="009208F0"/>
    <w:rsid w:val="0092225F"/>
    <w:rsid w:val="00922A3B"/>
    <w:rsid w:val="00923AB2"/>
    <w:rsid w:val="00925276"/>
    <w:rsid w:val="009273C6"/>
    <w:rsid w:val="00927B3E"/>
    <w:rsid w:val="00931E7D"/>
    <w:rsid w:val="00932B11"/>
    <w:rsid w:val="00953F2A"/>
    <w:rsid w:val="00956BAA"/>
    <w:rsid w:val="0096626D"/>
    <w:rsid w:val="009715D2"/>
    <w:rsid w:val="009720DB"/>
    <w:rsid w:val="0097370C"/>
    <w:rsid w:val="00974075"/>
    <w:rsid w:val="00977D82"/>
    <w:rsid w:val="009933A1"/>
    <w:rsid w:val="00993FFC"/>
    <w:rsid w:val="009A2A81"/>
    <w:rsid w:val="009A4CDC"/>
    <w:rsid w:val="009A6033"/>
    <w:rsid w:val="009B2469"/>
    <w:rsid w:val="009B4643"/>
    <w:rsid w:val="009B5A63"/>
    <w:rsid w:val="009B702C"/>
    <w:rsid w:val="009C103D"/>
    <w:rsid w:val="009C133D"/>
    <w:rsid w:val="009C6821"/>
    <w:rsid w:val="009D2646"/>
    <w:rsid w:val="009E6B5E"/>
    <w:rsid w:val="009F0415"/>
    <w:rsid w:val="00A022AF"/>
    <w:rsid w:val="00A02A9B"/>
    <w:rsid w:val="00A035A0"/>
    <w:rsid w:val="00A102A0"/>
    <w:rsid w:val="00A134E2"/>
    <w:rsid w:val="00A321D6"/>
    <w:rsid w:val="00A3460E"/>
    <w:rsid w:val="00A50ED5"/>
    <w:rsid w:val="00A53C57"/>
    <w:rsid w:val="00A57C3D"/>
    <w:rsid w:val="00A61EF7"/>
    <w:rsid w:val="00A63263"/>
    <w:rsid w:val="00A67C9E"/>
    <w:rsid w:val="00A73224"/>
    <w:rsid w:val="00A74F37"/>
    <w:rsid w:val="00A816E3"/>
    <w:rsid w:val="00A93830"/>
    <w:rsid w:val="00A96CC8"/>
    <w:rsid w:val="00A96DE5"/>
    <w:rsid w:val="00A978BA"/>
    <w:rsid w:val="00A97AE0"/>
    <w:rsid w:val="00AA72BF"/>
    <w:rsid w:val="00AB32A7"/>
    <w:rsid w:val="00AB3C29"/>
    <w:rsid w:val="00AB547D"/>
    <w:rsid w:val="00AB5BB4"/>
    <w:rsid w:val="00AB64A5"/>
    <w:rsid w:val="00AB78F5"/>
    <w:rsid w:val="00AB7A66"/>
    <w:rsid w:val="00AC284D"/>
    <w:rsid w:val="00AC5D9B"/>
    <w:rsid w:val="00AC67B2"/>
    <w:rsid w:val="00AC6A64"/>
    <w:rsid w:val="00AD68AE"/>
    <w:rsid w:val="00AE5E68"/>
    <w:rsid w:val="00AF2774"/>
    <w:rsid w:val="00AF3F6A"/>
    <w:rsid w:val="00AF4DD0"/>
    <w:rsid w:val="00AF66EA"/>
    <w:rsid w:val="00B04249"/>
    <w:rsid w:val="00B0712D"/>
    <w:rsid w:val="00B11CFB"/>
    <w:rsid w:val="00B15441"/>
    <w:rsid w:val="00B16D6E"/>
    <w:rsid w:val="00B2131F"/>
    <w:rsid w:val="00B25FEB"/>
    <w:rsid w:val="00B26758"/>
    <w:rsid w:val="00B313DB"/>
    <w:rsid w:val="00B35A3F"/>
    <w:rsid w:val="00B415C4"/>
    <w:rsid w:val="00B4236E"/>
    <w:rsid w:val="00B51454"/>
    <w:rsid w:val="00B51E24"/>
    <w:rsid w:val="00B60E71"/>
    <w:rsid w:val="00B62130"/>
    <w:rsid w:val="00B751F7"/>
    <w:rsid w:val="00B76493"/>
    <w:rsid w:val="00B76789"/>
    <w:rsid w:val="00B800E6"/>
    <w:rsid w:val="00B82679"/>
    <w:rsid w:val="00B843D7"/>
    <w:rsid w:val="00B84751"/>
    <w:rsid w:val="00B9322B"/>
    <w:rsid w:val="00B941D9"/>
    <w:rsid w:val="00B95592"/>
    <w:rsid w:val="00BA1BE1"/>
    <w:rsid w:val="00BA4FDF"/>
    <w:rsid w:val="00BA62B5"/>
    <w:rsid w:val="00BA7E2E"/>
    <w:rsid w:val="00BB3A80"/>
    <w:rsid w:val="00BB7582"/>
    <w:rsid w:val="00BC09D0"/>
    <w:rsid w:val="00BC124D"/>
    <w:rsid w:val="00BC477A"/>
    <w:rsid w:val="00BC6F05"/>
    <w:rsid w:val="00BD0330"/>
    <w:rsid w:val="00BD2162"/>
    <w:rsid w:val="00BD321B"/>
    <w:rsid w:val="00BD3930"/>
    <w:rsid w:val="00BE0237"/>
    <w:rsid w:val="00BE1EE1"/>
    <w:rsid w:val="00BE3211"/>
    <w:rsid w:val="00BE5C70"/>
    <w:rsid w:val="00BF6904"/>
    <w:rsid w:val="00C06423"/>
    <w:rsid w:val="00C1566A"/>
    <w:rsid w:val="00C21B2F"/>
    <w:rsid w:val="00C2317E"/>
    <w:rsid w:val="00C25608"/>
    <w:rsid w:val="00C2581C"/>
    <w:rsid w:val="00C258AE"/>
    <w:rsid w:val="00C326D0"/>
    <w:rsid w:val="00C41B3E"/>
    <w:rsid w:val="00C42140"/>
    <w:rsid w:val="00C43B76"/>
    <w:rsid w:val="00C43C20"/>
    <w:rsid w:val="00C47B5F"/>
    <w:rsid w:val="00C548F5"/>
    <w:rsid w:val="00C6418E"/>
    <w:rsid w:val="00C643E6"/>
    <w:rsid w:val="00C67AA8"/>
    <w:rsid w:val="00C7074C"/>
    <w:rsid w:val="00C70A6A"/>
    <w:rsid w:val="00C7129C"/>
    <w:rsid w:val="00C7687C"/>
    <w:rsid w:val="00C77420"/>
    <w:rsid w:val="00C80468"/>
    <w:rsid w:val="00C81486"/>
    <w:rsid w:val="00C8356C"/>
    <w:rsid w:val="00C85EA7"/>
    <w:rsid w:val="00C86866"/>
    <w:rsid w:val="00C93BC4"/>
    <w:rsid w:val="00C97B7F"/>
    <w:rsid w:val="00CA098F"/>
    <w:rsid w:val="00CA1EC5"/>
    <w:rsid w:val="00CA55E6"/>
    <w:rsid w:val="00CB72D4"/>
    <w:rsid w:val="00CB776D"/>
    <w:rsid w:val="00CC091C"/>
    <w:rsid w:val="00CC109B"/>
    <w:rsid w:val="00CC2BFB"/>
    <w:rsid w:val="00CD48AE"/>
    <w:rsid w:val="00CD5A4C"/>
    <w:rsid w:val="00CD66E0"/>
    <w:rsid w:val="00CE0EA2"/>
    <w:rsid w:val="00CE2129"/>
    <w:rsid w:val="00CE3E37"/>
    <w:rsid w:val="00CF61AF"/>
    <w:rsid w:val="00D01AF2"/>
    <w:rsid w:val="00D03417"/>
    <w:rsid w:val="00D120C8"/>
    <w:rsid w:val="00D13031"/>
    <w:rsid w:val="00D14F43"/>
    <w:rsid w:val="00D176ED"/>
    <w:rsid w:val="00D219D6"/>
    <w:rsid w:val="00D2566B"/>
    <w:rsid w:val="00D30794"/>
    <w:rsid w:val="00D342CA"/>
    <w:rsid w:val="00D3569C"/>
    <w:rsid w:val="00D3670A"/>
    <w:rsid w:val="00D37D4B"/>
    <w:rsid w:val="00D442AB"/>
    <w:rsid w:val="00D462F2"/>
    <w:rsid w:val="00D47C2F"/>
    <w:rsid w:val="00D5107D"/>
    <w:rsid w:val="00D5215E"/>
    <w:rsid w:val="00D64464"/>
    <w:rsid w:val="00D72194"/>
    <w:rsid w:val="00D76D20"/>
    <w:rsid w:val="00D802C5"/>
    <w:rsid w:val="00D85DD1"/>
    <w:rsid w:val="00D9245A"/>
    <w:rsid w:val="00DA3B61"/>
    <w:rsid w:val="00DA405D"/>
    <w:rsid w:val="00DA7371"/>
    <w:rsid w:val="00DA7AD7"/>
    <w:rsid w:val="00DB0785"/>
    <w:rsid w:val="00DB753C"/>
    <w:rsid w:val="00DC0F6F"/>
    <w:rsid w:val="00DC25B8"/>
    <w:rsid w:val="00DD01AE"/>
    <w:rsid w:val="00DD178C"/>
    <w:rsid w:val="00DD2889"/>
    <w:rsid w:val="00DD5268"/>
    <w:rsid w:val="00DD6626"/>
    <w:rsid w:val="00DE2F37"/>
    <w:rsid w:val="00DE33E1"/>
    <w:rsid w:val="00DE7AF1"/>
    <w:rsid w:val="00DF4A0E"/>
    <w:rsid w:val="00E032E8"/>
    <w:rsid w:val="00E10346"/>
    <w:rsid w:val="00E10DAC"/>
    <w:rsid w:val="00E11217"/>
    <w:rsid w:val="00E143E1"/>
    <w:rsid w:val="00E1508F"/>
    <w:rsid w:val="00E16075"/>
    <w:rsid w:val="00E1774D"/>
    <w:rsid w:val="00E254B9"/>
    <w:rsid w:val="00E26978"/>
    <w:rsid w:val="00E405A0"/>
    <w:rsid w:val="00E40817"/>
    <w:rsid w:val="00E41EA7"/>
    <w:rsid w:val="00E4496B"/>
    <w:rsid w:val="00E456CB"/>
    <w:rsid w:val="00E47896"/>
    <w:rsid w:val="00E56BD9"/>
    <w:rsid w:val="00E63495"/>
    <w:rsid w:val="00E66257"/>
    <w:rsid w:val="00E72CFF"/>
    <w:rsid w:val="00E757F3"/>
    <w:rsid w:val="00E80FA7"/>
    <w:rsid w:val="00E83DDE"/>
    <w:rsid w:val="00E859DC"/>
    <w:rsid w:val="00E91ACC"/>
    <w:rsid w:val="00E9275B"/>
    <w:rsid w:val="00E9633E"/>
    <w:rsid w:val="00EA517D"/>
    <w:rsid w:val="00EB2B18"/>
    <w:rsid w:val="00ED1631"/>
    <w:rsid w:val="00EE103B"/>
    <w:rsid w:val="00EE5594"/>
    <w:rsid w:val="00EF5C69"/>
    <w:rsid w:val="00F00B08"/>
    <w:rsid w:val="00F034C4"/>
    <w:rsid w:val="00F036AF"/>
    <w:rsid w:val="00F051FD"/>
    <w:rsid w:val="00F05D26"/>
    <w:rsid w:val="00F110B8"/>
    <w:rsid w:val="00F113F4"/>
    <w:rsid w:val="00F13EAB"/>
    <w:rsid w:val="00F23D1D"/>
    <w:rsid w:val="00F2696F"/>
    <w:rsid w:val="00F30283"/>
    <w:rsid w:val="00F369DC"/>
    <w:rsid w:val="00F3750A"/>
    <w:rsid w:val="00F40925"/>
    <w:rsid w:val="00F430E7"/>
    <w:rsid w:val="00F5257D"/>
    <w:rsid w:val="00F5266A"/>
    <w:rsid w:val="00F52C98"/>
    <w:rsid w:val="00F53A59"/>
    <w:rsid w:val="00F5621D"/>
    <w:rsid w:val="00F5685E"/>
    <w:rsid w:val="00F614B7"/>
    <w:rsid w:val="00F650CF"/>
    <w:rsid w:val="00F662F3"/>
    <w:rsid w:val="00F67989"/>
    <w:rsid w:val="00F75E92"/>
    <w:rsid w:val="00F8500E"/>
    <w:rsid w:val="00F97BA9"/>
    <w:rsid w:val="00FA2ECE"/>
    <w:rsid w:val="00FB0D65"/>
    <w:rsid w:val="00FB56D4"/>
    <w:rsid w:val="00FB59BF"/>
    <w:rsid w:val="00FB7926"/>
    <w:rsid w:val="00FB7931"/>
    <w:rsid w:val="00FC07EC"/>
    <w:rsid w:val="00FC0C8B"/>
    <w:rsid w:val="00FC0D4A"/>
    <w:rsid w:val="00FC1C78"/>
    <w:rsid w:val="00FC56B4"/>
    <w:rsid w:val="00FE0259"/>
    <w:rsid w:val="00FE0FCF"/>
    <w:rsid w:val="00FE20BC"/>
    <w:rsid w:val="00FE2A18"/>
    <w:rsid w:val="00FE44CD"/>
    <w:rsid w:val="00FF54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B2C43C7"/>
  <w15:chartTrackingRefBased/>
  <w15:docId w15:val="{23615259-CB5F-9C4D-B9BF-AA7942CF20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C4103"/>
    <w:pPr>
      <w:spacing w:after="160" w:line="259" w:lineRule="auto"/>
    </w:pPr>
    <w:rPr>
      <w:sz w:val="22"/>
      <w:szCs w:val="22"/>
    </w:rPr>
  </w:style>
  <w:style w:type="paragraph" w:styleId="1">
    <w:name w:val="heading 1"/>
    <w:basedOn w:val="a"/>
    <w:link w:val="10"/>
    <w:uiPriority w:val="9"/>
    <w:qFormat/>
    <w:rsid w:val="005F4080"/>
    <w:pPr>
      <w:widowControl w:val="0"/>
      <w:autoSpaceDE w:val="0"/>
      <w:autoSpaceDN w:val="0"/>
      <w:spacing w:after="0" w:line="453" w:lineRule="exact"/>
      <w:ind w:left="3129"/>
      <w:jc w:val="right"/>
      <w:outlineLvl w:val="0"/>
    </w:pPr>
    <w:rPr>
      <w:rFonts w:ascii="Times New Roman" w:eastAsia="Times New Roman" w:hAnsi="Times New Roman" w:cs="Times New Roman"/>
      <w:sz w:val="40"/>
      <w:szCs w:val="40"/>
      <w:u w:val="single" w:color="000000"/>
    </w:rPr>
  </w:style>
  <w:style w:type="paragraph" w:styleId="2">
    <w:name w:val="heading 2"/>
    <w:basedOn w:val="a"/>
    <w:link w:val="20"/>
    <w:uiPriority w:val="9"/>
    <w:unhideWhenUsed/>
    <w:qFormat/>
    <w:rsid w:val="005F4080"/>
    <w:pPr>
      <w:widowControl w:val="0"/>
      <w:autoSpaceDE w:val="0"/>
      <w:autoSpaceDN w:val="0"/>
      <w:spacing w:after="0" w:line="240" w:lineRule="auto"/>
      <w:ind w:left="1338" w:right="134"/>
      <w:jc w:val="right"/>
      <w:outlineLvl w:val="1"/>
    </w:pPr>
    <w:rPr>
      <w:rFonts w:ascii="Times New Roman" w:eastAsia="Times New Roman" w:hAnsi="Times New Roman" w:cs="Times New Roman"/>
      <w:sz w:val="26"/>
      <w:szCs w:val="26"/>
      <w:u w:val="single"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1774D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E1774D"/>
  </w:style>
  <w:style w:type="paragraph" w:styleId="a5">
    <w:name w:val="footer"/>
    <w:basedOn w:val="a"/>
    <w:link w:val="a6"/>
    <w:uiPriority w:val="99"/>
    <w:unhideWhenUsed/>
    <w:rsid w:val="00E1774D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E1774D"/>
  </w:style>
  <w:style w:type="paragraph" w:styleId="a7">
    <w:name w:val="List Paragraph"/>
    <w:basedOn w:val="a"/>
    <w:uiPriority w:val="34"/>
    <w:qFormat/>
    <w:rsid w:val="003D515D"/>
    <w:pPr>
      <w:bidi/>
      <w:spacing w:after="200" w:line="276" w:lineRule="auto"/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5D5B63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a9">
    <w:name w:val="טקסט בלונים תו"/>
    <w:link w:val="a8"/>
    <w:uiPriority w:val="99"/>
    <w:semiHidden/>
    <w:rsid w:val="005D5B63"/>
    <w:rPr>
      <w:rFonts w:ascii="Tahoma" w:hAnsi="Tahoma" w:cs="Tahoma"/>
      <w:sz w:val="18"/>
      <w:szCs w:val="18"/>
    </w:rPr>
  </w:style>
  <w:style w:type="paragraph" w:styleId="aa">
    <w:name w:val="footnote text"/>
    <w:basedOn w:val="a"/>
    <w:link w:val="ab"/>
    <w:uiPriority w:val="99"/>
    <w:semiHidden/>
    <w:unhideWhenUsed/>
    <w:rsid w:val="002F4F57"/>
    <w:pPr>
      <w:bidi/>
      <w:spacing w:after="0" w:line="240" w:lineRule="auto"/>
    </w:pPr>
    <w:rPr>
      <w:sz w:val="20"/>
      <w:szCs w:val="20"/>
    </w:rPr>
  </w:style>
  <w:style w:type="character" w:customStyle="1" w:styleId="ab">
    <w:name w:val="טקסט הערת שוליים תו"/>
    <w:basedOn w:val="a0"/>
    <w:link w:val="aa"/>
    <w:uiPriority w:val="99"/>
    <w:semiHidden/>
    <w:rsid w:val="002F4F57"/>
  </w:style>
  <w:style w:type="character" w:styleId="ac">
    <w:name w:val="footnote reference"/>
    <w:uiPriority w:val="99"/>
    <w:semiHidden/>
    <w:unhideWhenUsed/>
    <w:rsid w:val="002F4F57"/>
    <w:rPr>
      <w:vertAlign w:val="superscript"/>
    </w:rPr>
  </w:style>
  <w:style w:type="character" w:styleId="Hyperlink">
    <w:name w:val="Hyperlink"/>
    <w:uiPriority w:val="99"/>
    <w:unhideWhenUsed/>
    <w:rsid w:val="001C3DA8"/>
    <w:rPr>
      <w:color w:val="0563C1"/>
      <w:u w:val="single"/>
    </w:rPr>
  </w:style>
  <w:style w:type="character" w:styleId="ad">
    <w:name w:val="annotation reference"/>
    <w:uiPriority w:val="99"/>
    <w:semiHidden/>
    <w:unhideWhenUsed/>
    <w:rsid w:val="006D241B"/>
    <w:rPr>
      <w:sz w:val="16"/>
      <w:szCs w:val="16"/>
    </w:rPr>
  </w:style>
  <w:style w:type="paragraph" w:styleId="ae">
    <w:name w:val="annotation text"/>
    <w:basedOn w:val="a"/>
    <w:link w:val="af"/>
    <w:uiPriority w:val="99"/>
    <w:unhideWhenUsed/>
    <w:rsid w:val="006D241B"/>
    <w:pPr>
      <w:spacing w:line="240" w:lineRule="auto"/>
    </w:pPr>
    <w:rPr>
      <w:sz w:val="20"/>
      <w:szCs w:val="20"/>
    </w:rPr>
  </w:style>
  <w:style w:type="character" w:customStyle="1" w:styleId="af">
    <w:name w:val="טקסט הערה תו"/>
    <w:basedOn w:val="a0"/>
    <w:link w:val="ae"/>
    <w:uiPriority w:val="99"/>
    <w:rsid w:val="006D241B"/>
  </w:style>
  <w:style w:type="table" w:styleId="af0">
    <w:name w:val="Table Grid"/>
    <w:basedOn w:val="a1"/>
    <w:uiPriority w:val="39"/>
    <w:rsid w:val="00014893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Unresolved Mention"/>
    <w:basedOn w:val="a0"/>
    <w:uiPriority w:val="99"/>
    <w:semiHidden/>
    <w:unhideWhenUsed/>
    <w:rsid w:val="003C204D"/>
    <w:rPr>
      <w:color w:val="605E5C"/>
      <w:shd w:val="clear" w:color="auto" w:fill="E1DFDD"/>
    </w:rPr>
  </w:style>
  <w:style w:type="paragraph" w:styleId="af2">
    <w:name w:val="Body Text"/>
    <w:basedOn w:val="a"/>
    <w:link w:val="af3"/>
    <w:unhideWhenUsed/>
    <w:rsid w:val="00C81486"/>
    <w:pPr>
      <w:tabs>
        <w:tab w:val="left" w:pos="1916"/>
      </w:tabs>
      <w:bidi/>
      <w:spacing w:after="0" w:line="360" w:lineRule="auto"/>
      <w:jc w:val="both"/>
    </w:pPr>
    <w:rPr>
      <w:rFonts w:ascii="Times New Roman" w:eastAsia="Times New Roman" w:hAnsi="Times New Roman" w:cs="David"/>
      <w:sz w:val="20"/>
      <w:szCs w:val="24"/>
      <w:lang w:eastAsia="he-IL"/>
    </w:rPr>
  </w:style>
  <w:style w:type="character" w:customStyle="1" w:styleId="af3">
    <w:name w:val="גוף טקסט תו"/>
    <w:basedOn w:val="a0"/>
    <w:link w:val="af2"/>
    <w:rsid w:val="00C81486"/>
    <w:rPr>
      <w:rFonts w:ascii="Times New Roman" w:eastAsia="Times New Roman" w:hAnsi="Times New Roman" w:cs="David"/>
      <w:szCs w:val="24"/>
      <w:lang w:eastAsia="he-IL"/>
    </w:rPr>
  </w:style>
  <w:style w:type="character" w:styleId="af4">
    <w:name w:val="Placeholder Text"/>
    <w:basedOn w:val="a0"/>
    <w:uiPriority w:val="99"/>
    <w:semiHidden/>
    <w:rsid w:val="0006069C"/>
    <w:rPr>
      <w:color w:val="808080"/>
    </w:rPr>
  </w:style>
  <w:style w:type="character" w:customStyle="1" w:styleId="10">
    <w:name w:val="כותרת 1 תו"/>
    <w:basedOn w:val="a0"/>
    <w:link w:val="1"/>
    <w:uiPriority w:val="9"/>
    <w:rsid w:val="005F4080"/>
    <w:rPr>
      <w:rFonts w:ascii="Times New Roman" w:eastAsia="Times New Roman" w:hAnsi="Times New Roman" w:cs="Times New Roman"/>
      <w:sz w:val="40"/>
      <w:szCs w:val="40"/>
      <w:u w:val="single" w:color="000000"/>
    </w:rPr>
  </w:style>
  <w:style w:type="character" w:customStyle="1" w:styleId="20">
    <w:name w:val="כותרת 2 תו"/>
    <w:basedOn w:val="a0"/>
    <w:link w:val="2"/>
    <w:uiPriority w:val="9"/>
    <w:rsid w:val="005F4080"/>
    <w:rPr>
      <w:rFonts w:ascii="Times New Roman" w:eastAsia="Times New Roman" w:hAnsi="Times New Roman" w:cs="Times New Roman"/>
      <w:sz w:val="26"/>
      <w:szCs w:val="26"/>
      <w:u w:val="single" w:color="000000"/>
    </w:rPr>
  </w:style>
  <w:style w:type="table" w:customStyle="1" w:styleId="TableNormal">
    <w:name w:val="Table Normal"/>
    <w:uiPriority w:val="2"/>
    <w:semiHidden/>
    <w:unhideWhenUsed/>
    <w:qFormat/>
    <w:rsid w:val="005F4080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bidi="ar-SA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5F408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table" w:styleId="11">
    <w:name w:val="Plain Table 1"/>
    <w:basedOn w:val="a1"/>
    <w:uiPriority w:val="41"/>
    <w:rsid w:val="005860CF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58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0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8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69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69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94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1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69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0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2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77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33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62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85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90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88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0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05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Nirs\&#1496;&#1497;&#1508;&#1493;&#1500;%20&#1489;&#1497;&#1495;&#1497;&#1491;&#1493;&#1514;\&#1488;&#1490;&#1507;%20&#1502;&#1513;&#1488;&#1489;&#1497;%20&#1488;&#1504;&#1493;&#1513;\HR_A4_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CEB035-CABF-4110-B6C4-2CB8107C08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HR_A4_</Template>
  <TotalTime>4</TotalTime>
  <Pages>1</Pages>
  <Words>157</Words>
  <Characters>787</Characters>
  <Application>Microsoft Office Word</Application>
  <DocSecurity>0</DocSecurity>
  <Lines>6</Lines>
  <Paragraphs>1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Technion</Company>
  <LinksUpToDate>false</LinksUpToDate>
  <CharactersWithSpaces>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שילה ניר</dc:creator>
  <cp:keywords/>
  <dc:description/>
  <cp:lastModifiedBy>ראש לשכת סמנכ"ל משאבי אנוש</cp:lastModifiedBy>
  <cp:revision>2</cp:revision>
  <cp:lastPrinted>2022-02-09T10:51:00Z</cp:lastPrinted>
  <dcterms:created xsi:type="dcterms:W3CDTF">2026-07-19T09:00:00Z</dcterms:created>
  <dcterms:modified xsi:type="dcterms:W3CDTF">2026-07-19T09:00:00Z</dcterms:modified>
</cp:coreProperties>
</file>