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9F3E" w14:textId="26323FF5" w:rsidR="0092225F" w:rsidRPr="002C3DBD" w:rsidRDefault="00120688" w:rsidP="006D0F76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FEDBD11" wp14:editId="6CAB74AB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389505" cy="671830"/>
                <wp:effectExtent l="0" t="0" r="26035" b="1397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89505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38675" w14:textId="1659D89F" w:rsidR="00120688" w:rsidRDefault="00120688" w:rsidP="006D0F76">
                            <w:pPr>
                              <w:jc w:val="center"/>
                            </w:pPr>
                            <w:r w:rsidRPr="0092225F">
                              <w:t>Volunteer’s SAP no.</w:t>
                            </w:r>
                            <w:r>
                              <w:t>_______________</w:t>
                            </w:r>
                          </w:p>
                          <w:p w14:paraId="704197F9" w14:textId="2B21997B" w:rsidR="00120688" w:rsidRDefault="00120688" w:rsidP="006D0F76">
                            <w:pPr>
                              <w:jc w:val="center"/>
                            </w:pPr>
                            <w:r w:rsidRPr="0092225F">
                              <w:t>Volunteer’s reference no</w:t>
                            </w:r>
                            <w:r w:rsidR="006D0F76">
                              <w:t>.__________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EDBD11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margin-left:0;margin-top:.9pt;width:188.15pt;height:52.9pt;flip:x;z-index:25165824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">
                <v:textbox style="mso-fit-shape-to-text:t">
                  <w:txbxContent>
                    <w:p w14:paraId="1D238675" w14:textId="1659D89F" w:rsidR="00120688" w:rsidRDefault="00120688" w:rsidP="006D0F76">
                      <w:pPr>
                        <w:jc w:val="center"/>
                      </w:pPr>
                      <w:r w:rsidRPr="0092225F">
                        <w:t>Volunteer’s SAP no.</w:t>
                      </w:r>
                      <w:r>
                        <w:t>_______________</w:t>
                      </w:r>
                    </w:p>
                    <w:p w14:paraId="704197F9" w14:textId="2B21997B" w:rsidR="00120688" w:rsidRDefault="00120688" w:rsidP="006D0F76">
                      <w:pPr>
                        <w:jc w:val="center"/>
                      </w:pPr>
                      <w:r w:rsidRPr="0092225F">
                        <w:t>Volunteer’s reference no</w:t>
                      </w:r>
                      <w:r w:rsidR="006D0F76">
                        <w:t>.__________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225F" w:rsidRPr="002C3DBD">
        <w:rPr>
          <w:rFonts w:ascii="David" w:hAnsi="David" w:cs="David"/>
          <w:sz w:val="24"/>
          <w:szCs w:val="24"/>
        </w:rPr>
        <w:t xml:space="preserve"> </w:t>
      </w:r>
      <w:r w:rsidR="007221CA" w:rsidRPr="002C3DBD">
        <w:rPr>
          <w:rFonts w:ascii="David" w:hAnsi="David" w:cs="David"/>
          <w:sz w:val="24"/>
          <w:szCs w:val="24"/>
          <w:rtl/>
        </w:rPr>
        <w:t xml:space="preserve"> </w:t>
      </w:r>
    </w:p>
    <w:p w14:paraId="57F87574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</w:p>
    <w:p w14:paraId="3DA11824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</w:p>
    <w:p w14:paraId="623C8727" w14:textId="77777777" w:rsidR="0097370C" w:rsidRPr="002C3DBD" w:rsidRDefault="0097370C" w:rsidP="0097370C">
      <w:pPr>
        <w:jc w:val="center"/>
        <w:rPr>
          <w:rFonts w:ascii="David" w:hAnsi="David" w:cs="David"/>
          <w:b/>
          <w:bCs/>
          <w:sz w:val="24"/>
          <w:szCs w:val="24"/>
        </w:rPr>
      </w:pPr>
    </w:p>
    <w:p w14:paraId="4907A931" w14:textId="177E457D" w:rsidR="0097370C" w:rsidRPr="002C3DBD" w:rsidRDefault="0092225F" w:rsidP="0097370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>PERSONAL DETAILS of VOLUNTEER</w:t>
      </w:r>
    </w:p>
    <w:p w14:paraId="25B38674" w14:textId="77777777" w:rsidR="006D0F76" w:rsidRPr="002C3DBD" w:rsidRDefault="006D0F76" w:rsidP="006D0F76">
      <w:pPr>
        <w:jc w:val="center"/>
        <w:rPr>
          <w:rFonts w:ascii="David" w:hAnsi="David" w:cs="David"/>
          <w:b/>
          <w:bCs/>
          <w:sz w:val="24"/>
          <w:szCs w:val="24"/>
        </w:rPr>
      </w:pPr>
    </w:p>
    <w:p w14:paraId="6B4D513C" w14:textId="77777777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>First name: __________________________ Family name: ______________________</w:t>
      </w:r>
    </w:p>
    <w:p w14:paraId="103261DC" w14:textId="74A2C252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 xml:space="preserve">I.D/Passport: </w:t>
      </w:r>
      <w:r w:rsidR="00C77420" w:rsidRPr="002C3DBD">
        <w:rPr>
          <w:rFonts w:ascii="David" w:hAnsi="David" w:cs="David"/>
          <w:b/>
          <w:bCs/>
          <w:sz w:val="24"/>
          <w:szCs w:val="24"/>
        </w:rPr>
        <w:t>_________________________</w:t>
      </w:r>
      <w:r w:rsidR="003263E4" w:rsidRPr="002C3DBD">
        <w:rPr>
          <w:rFonts w:ascii="David" w:hAnsi="David" w:cs="David"/>
          <w:b/>
          <w:bCs/>
          <w:sz w:val="24"/>
          <w:szCs w:val="24"/>
        </w:rPr>
        <w:t xml:space="preserve"> </w:t>
      </w:r>
      <w:r w:rsidRPr="002C3DBD">
        <w:rPr>
          <w:rFonts w:ascii="David" w:hAnsi="David" w:cs="David"/>
          <w:b/>
          <w:bCs/>
          <w:sz w:val="24"/>
          <w:szCs w:val="24"/>
        </w:rPr>
        <w:t>Date of birth:</w:t>
      </w:r>
      <w:r w:rsidR="00606085" w:rsidRPr="002C3DBD">
        <w:rPr>
          <w:rFonts w:ascii="David" w:hAnsi="David" w:cs="David"/>
          <w:b/>
          <w:bCs/>
          <w:sz w:val="24"/>
          <w:szCs w:val="24"/>
        </w:rPr>
        <w:t xml:space="preserve"> </w:t>
      </w:r>
      <w:r w:rsidR="00C77420" w:rsidRPr="002C3DBD">
        <w:rPr>
          <w:rFonts w:ascii="David" w:hAnsi="David" w:cs="David"/>
          <w:b/>
          <w:bCs/>
          <w:sz w:val="24"/>
          <w:szCs w:val="24"/>
        </w:rPr>
        <w:t>______________________</w:t>
      </w:r>
    </w:p>
    <w:p w14:paraId="52DDB8AF" w14:textId="77777777" w:rsidR="008D7F92" w:rsidRPr="002C3DBD" w:rsidRDefault="008D7F92" w:rsidP="0092225F">
      <w:pPr>
        <w:rPr>
          <w:rFonts w:ascii="David" w:hAnsi="David" w:cs="David"/>
          <w:b/>
          <w:bCs/>
          <w:sz w:val="24"/>
          <w:szCs w:val="24"/>
          <w:rtl/>
        </w:rPr>
      </w:pPr>
    </w:p>
    <w:p w14:paraId="77E10085" w14:textId="77777777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 xml:space="preserve">Address: </w:t>
      </w:r>
      <w:proofErr w:type="gramStart"/>
      <w:r w:rsidRPr="002C3DBD">
        <w:rPr>
          <w:rFonts w:ascii="David" w:hAnsi="David" w:cs="David"/>
          <w:sz w:val="24"/>
          <w:szCs w:val="24"/>
        </w:rPr>
        <w:t>street: _</w:t>
      </w:r>
      <w:proofErr w:type="gramEnd"/>
      <w:r w:rsidRPr="002C3DBD">
        <w:rPr>
          <w:rFonts w:ascii="David" w:hAnsi="David" w:cs="David"/>
          <w:sz w:val="24"/>
          <w:szCs w:val="24"/>
        </w:rPr>
        <w:t>____________________ No.: _____ city: __________ postcode: _________</w:t>
      </w:r>
    </w:p>
    <w:p w14:paraId="0DDDF916" w14:textId="77777777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>Telephone no.: _____________________ Mobile phone: _____________________________</w:t>
      </w:r>
    </w:p>
    <w:p w14:paraId="17A983C2" w14:textId="77777777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</w:rPr>
      </w:pPr>
      <w:r w:rsidRPr="002C3DBD">
        <w:rPr>
          <w:rFonts w:ascii="David" w:hAnsi="David" w:cs="David"/>
          <w:b/>
          <w:bCs/>
          <w:sz w:val="24"/>
          <w:szCs w:val="24"/>
        </w:rPr>
        <w:t>Marital status: ______________________ Nationality: ___________________________</w:t>
      </w:r>
    </w:p>
    <w:p w14:paraId="7462A10D" w14:textId="77777777" w:rsidR="00FB7926" w:rsidRPr="002C3DBD" w:rsidRDefault="00FB7926" w:rsidP="0092225F">
      <w:pPr>
        <w:rPr>
          <w:rFonts w:ascii="David" w:hAnsi="David" w:cs="David"/>
          <w:sz w:val="24"/>
          <w:szCs w:val="24"/>
        </w:rPr>
      </w:pPr>
    </w:p>
    <w:p w14:paraId="5D3056E2" w14:textId="786922A2" w:rsidR="0092225F" w:rsidRPr="002C3DBD" w:rsidRDefault="0092225F" w:rsidP="0092225F">
      <w:pPr>
        <w:rPr>
          <w:rFonts w:ascii="David" w:hAnsi="David" w:cs="David"/>
          <w:b/>
          <w:bCs/>
          <w:sz w:val="24"/>
          <w:szCs w:val="24"/>
          <w:u w:val="single"/>
        </w:rPr>
      </w:pPr>
      <w:r w:rsidRPr="002C3DBD">
        <w:rPr>
          <w:rFonts w:ascii="David" w:hAnsi="David" w:cs="David"/>
          <w:b/>
          <w:bCs/>
          <w:sz w:val="24"/>
          <w:szCs w:val="24"/>
          <w:u w:val="single"/>
        </w:rPr>
        <w:t xml:space="preserve">Declaration of Family Member Employed at The Technion </w:t>
      </w:r>
      <w:r w:rsidRPr="00274CA1">
        <w:rPr>
          <w:rFonts w:ascii="David" w:hAnsi="David" w:cs="David"/>
          <w:u w:val="single"/>
        </w:rPr>
        <w:t>(Circle relevant declaration)</w:t>
      </w:r>
      <w:r w:rsidRPr="002C3DBD">
        <w:rPr>
          <w:rFonts w:ascii="David" w:hAnsi="David" w:cs="David"/>
          <w:b/>
          <w:bCs/>
          <w:sz w:val="24"/>
          <w:szCs w:val="24"/>
          <w:u w:val="single"/>
        </w:rPr>
        <w:t>:</w:t>
      </w:r>
    </w:p>
    <w:p w14:paraId="2281F8CA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1. I hereby declare that </w:t>
      </w:r>
      <w:r w:rsidRPr="002C3DBD">
        <w:rPr>
          <w:rFonts w:ascii="David" w:hAnsi="David" w:cs="David"/>
          <w:b/>
          <w:bCs/>
          <w:sz w:val="24"/>
          <w:szCs w:val="24"/>
        </w:rPr>
        <w:t>I do not</w:t>
      </w:r>
      <w:r w:rsidRPr="002C3DBD">
        <w:rPr>
          <w:rFonts w:ascii="David" w:hAnsi="David" w:cs="David"/>
          <w:sz w:val="24"/>
          <w:szCs w:val="24"/>
        </w:rPr>
        <w:t xml:space="preserve"> have any relatives employed in the Technion organization.</w:t>
      </w:r>
    </w:p>
    <w:p w14:paraId="6F322B4E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2. I hereby declare that </w:t>
      </w:r>
      <w:r w:rsidRPr="002C3DBD">
        <w:rPr>
          <w:rFonts w:ascii="David" w:hAnsi="David" w:cs="David"/>
          <w:b/>
          <w:bCs/>
          <w:sz w:val="24"/>
          <w:szCs w:val="24"/>
        </w:rPr>
        <w:t xml:space="preserve">I have </w:t>
      </w:r>
      <w:r w:rsidRPr="002C3DBD">
        <w:rPr>
          <w:rFonts w:ascii="David" w:hAnsi="David" w:cs="David"/>
          <w:sz w:val="24"/>
          <w:szCs w:val="24"/>
        </w:rPr>
        <w:t>a relative employed in the Technion:</w:t>
      </w:r>
    </w:p>
    <w:p w14:paraId="72B44BF0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* Volunteers are appointed according to the procedures applied for the employment of relatives.</w:t>
      </w:r>
    </w:p>
    <w:p w14:paraId="09D23917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</w:p>
    <w:p w14:paraId="488ED953" w14:textId="2D622C18" w:rsidR="0092225F" w:rsidRPr="002C3DBD" w:rsidRDefault="004211BD" w:rsidP="003A56F4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Name:________________________</w:t>
      </w:r>
      <w:r w:rsidR="0092225F" w:rsidRPr="002C3DBD">
        <w:rPr>
          <w:rFonts w:ascii="David" w:hAnsi="David" w:cs="David"/>
          <w:sz w:val="24"/>
          <w:szCs w:val="24"/>
        </w:rPr>
        <w:t xml:space="preserve"> relationship: _______________________</w:t>
      </w:r>
    </w:p>
    <w:p w14:paraId="2B341CBF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 Faculty / unit of employment: ___________________________________</w:t>
      </w:r>
    </w:p>
    <w:p w14:paraId="4E9BA386" w14:textId="77777777" w:rsidR="003A56F4" w:rsidRPr="002C3DBD" w:rsidRDefault="003A56F4" w:rsidP="0092225F">
      <w:pPr>
        <w:rPr>
          <w:rFonts w:ascii="David" w:hAnsi="David" w:cs="David"/>
          <w:sz w:val="24"/>
          <w:szCs w:val="24"/>
        </w:rPr>
      </w:pPr>
    </w:p>
    <w:p w14:paraId="093F8BD4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* If the volunteer has a relative who is employed by the Technion, authorization from the Deputy</w:t>
      </w:r>
    </w:p>
    <w:p w14:paraId="65E3FF95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 Director General of Human Resources should be submitted with this form.</w:t>
      </w:r>
    </w:p>
    <w:p w14:paraId="5004B59B" w14:textId="77777777" w:rsidR="004211BD" w:rsidRPr="002C3DBD" w:rsidRDefault="004211BD" w:rsidP="0092225F">
      <w:pPr>
        <w:rPr>
          <w:rFonts w:ascii="David" w:hAnsi="David" w:cs="David"/>
          <w:sz w:val="24"/>
          <w:szCs w:val="24"/>
        </w:rPr>
      </w:pPr>
    </w:p>
    <w:p w14:paraId="76D0E07A" w14:textId="409FDD9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I hereby declare that the aforementioned information is accurate and complete.</w:t>
      </w:r>
    </w:p>
    <w:p w14:paraId="464090FF" w14:textId="77777777" w:rsidR="0092225F" w:rsidRPr="002C3DBD" w:rsidRDefault="0092225F" w:rsidP="0092225F">
      <w:pPr>
        <w:rPr>
          <w:rFonts w:ascii="David" w:hAnsi="David" w:cs="David"/>
          <w:sz w:val="24"/>
          <w:szCs w:val="24"/>
        </w:rPr>
      </w:pPr>
    </w:p>
    <w:p w14:paraId="5B824117" w14:textId="2BA1E2EA" w:rsidR="007221CA" w:rsidRPr="002C3DBD" w:rsidRDefault="0092225F" w:rsidP="0092225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Date: _________________ </w:t>
      </w:r>
      <w:r w:rsidR="006B0036">
        <w:rPr>
          <w:rFonts w:ascii="David" w:hAnsi="David" w:cs="David"/>
          <w:sz w:val="24"/>
          <w:szCs w:val="24"/>
        </w:rPr>
        <w:t xml:space="preserve">   </w:t>
      </w:r>
      <w:r w:rsidRPr="002C3DBD">
        <w:rPr>
          <w:rFonts w:ascii="David" w:hAnsi="David" w:cs="David"/>
          <w:sz w:val="24"/>
          <w:szCs w:val="24"/>
        </w:rPr>
        <w:t>Volunteer's signature: ___________________</w:t>
      </w:r>
    </w:p>
    <w:p w14:paraId="5D1C408C" w14:textId="77777777" w:rsidR="0096626D" w:rsidRPr="002C3DBD" w:rsidRDefault="0096626D" w:rsidP="00C7129C">
      <w:pPr>
        <w:rPr>
          <w:rFonts w:ascii="David" w:hAnsi="David" w:cs="David"/>
          <w:sz w:val="24"/>
          <w:szCs w:val="24"/>
        </w:rPr>
      </w:pPr>
    </w:p>
    <w:p w14:paraId="367C98FB" w14:textId="77777777" w:rsidR="0096626D" w:rsidRPr="002C3DBD" w:rsidRDefault="0096626D" w:rsidP="00C7129C">
      <w:pPr>
        <w:rPr>
          <w:rFonts w:ascii="David" w:hAnsi="David" w:cs="David"/>
          <w:sz w:val="24"/>
          <w:szCs w:val="24"/>
        </w:rPr>
      </w:pPr>
    </w:p>
    <w:p w14:paraId="225B15EB" w14:textId="77777777" w:rsidR="0096626D" w:rsidRPr="002C3DBD" w:rsidRDefault="0096626D" w:rsidP="00C7129C">
      <w:pPr>
        <w:rPr>
          <w:rFonts w:ascii="David" w:hAnsi="David" w:cs="David"/>
          <w:sz w:val="24"/>
          <w:szCs w:val="24"/>
        </w:rPr>
      </w:pPr>
    </w:p>
    <w:p w14:paraId="2CC2148B" w14:textId="1B64A8FF" w:rsidR="00C7129C" w:rsidRPr="002C3DBD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lastRenderedPageBreak/>
        <w:t>To: ____________________</w:t>
      </w:r>
    </w:p>
    <w:p w14:paraId="2C9AD437" w14:textId="0B0AEF6A" w:rsidR="00C7129C" w:rsidRPr="002C3DBD" w:rsidRDefault="00C7129C" w:rsidP="0096626D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2C3DBD">
        <w:rPr>
          <w:rFonts w:ascii="David" w:hAnsi="David" w:cs="David"/>
          <w:b/>
          <w:bCs/>
          <w:sz w:val="24"/>
          <w:szCs w:val="24"/>
          <w:u w:val="single"/>
        </w:rPr>
        <w:t>Re: Your Voluntary Work at the Technion</w:t>
      </w:r>
    </w:p>
    <w:p w14:paraId="4ACC12E7" w14:textId="77777777" w:rsidR="00C7129C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We thank you for your offer to volunteer in our institution.</w:t>
      </w:r>
    </w:p>
    <w:p w14:paraId="11FE085B" w14:textId="77777777" w:rsidR="00C7129C" w:rsidRPr="00593D09" w:rsidRDefault="00C7129C" w:rsidP="00C7129C">
      <w:pPr>
        <w:rPr>
          <w:rFonts w:ascii="David" w:hAnsi="David" w:cs="David"/>
          <w:b/>
          <w:bCs/>
          <w:sz w:val="24"/>
          <w:szCs w:val="24"/>
        </w:rPr>
      </w:pPr>
      <w:r w:rsidRPr="00593D09">
        <w:rPr>
          <w:rFonts w:ascii="David" w:hAnsi="David" w:cs="David"/>
          <w:b/>
          <w:bCs/>
          <w:sz w:val="24"/>
          <w:szCs w:val="24"/>
        </w:rPr>
        <w:t>Please see details of your employment as follows:</w:t>
      </w:r>
    </w:p>
    <w:p w14:paraId="599335C4" w14:textId="7A3CF6EC" w:rsidR="00C7129C" w:rsidRPr="002C3DBD" w:rsidRDefault="00C7129C" w:rsidP="00604901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Date of employment as volunteer: ___________________ date of </w:t>
      </w:r>
      <w:proofErr w:type="gramStart"/>
      <w:r w:rsidRPr="002C3DBD">
        <w:rPr>
          <w:rFonts w:ascii="David" w:hAnsi="David" w:cs="David"/>
          <w:sz w:val="24"/>
          <w:szCs w:val="24"/>
        </w:rPr>
        <w:t>completion:</w:t>
      </w:r>
      <w:r w:rsidR="003016DD">
        <w:rPr>
          <w:rFonts w:ascii="David" w:hAnsi="David" w:cs="David"/>
          <w:sz w:val="24"/>
          <w:szCs w:val="24"/>
        </w:rPr>
        <w:t>_</w:t>
      </w:r>
      <w:proofErr w:type="gramEnd"/>
      <w:r w:rsidR="003016DD">
        <w:rPr>
          <w:rFonts w:ascii="David" w:hAnsi="David" w:cs="David"/>
          <w:sz w:val="24"/>
          <w:szCs w:val="24"/>
        </w:rPr>
        <w:t>___________</w:t>
      </w:r>
      <w:r w:rsidR="004A7953">
        <w:rPr>
          <w:rFonts w:ascii="David" w:hAnsi="David" w:cs="David"/>
          <w:sz w:val="24"/>
          <w:szCs w:val="24"/>
        </w:rPr>
        <w:t>____</w:t>
      </w:r>
      <w:r w:rsidRPr="002C3DBD">
        <w:rPr>
          <w:rFonts w:ascii="David" w:hAnsi="David" w:cs="David"/>
          <w:sz w:val="24"/>
          <w:szCs w:val="24"/>
        </w:rPr>
        <w:t xml:space="preserve"> </w:t>
      </w:r>
    </w:p>
    <w:p w14:paraId="7F828E92" w14:textId="05080EEB" w:rsidR="00C7129C" w:rsidRPr="002C3DBD" w:rsidRDefault="00C7129C" w:rsidP="00C7129C">
      <w:pPr>
        <w:rPr>
          <w:rFonts w:ascii="David" w:hAnsi="David" w:cs="David"/>
          <w:sz w:val="24"/>
          <w:szCs w:val="24"/>
        </w:rPr>
      </w:pPr>
      <w:proofErr w:type="gramStart"/>
      <w:r w:rsidRPr="002C3DBD">
        <w:rPr>
          <w:rFonts w:ascii="David" w:hAnsi="David" w:cs="David"/>
          <w:sz w:val="24"/>
          <w:szCs w:val="24"/>
        </w:rPr>
        <w:t>Department:_</w:t>
      </w:r>
      <w:proofErr w:type="gramEnd"/>
      <w:r w:rsidRPr="002C3DBD">
        <w:rPr>
          <w:rFonts w:ascii="David" w:hAnsi="David" w:cs="David"/>
          <w:sz w:val="24"/>
          <w:szCs w:val="24"/>
        </w:rPr>
        <w:t>___________________________________________________________________</w:t>
      </w:r>
    </w:p>
    <w:p w14:paraId="4EA4663B" w14:textId="0D0595BE" w:rsidR="00C7129C" w:rsidRPr="002C3DBD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Function: ______________________________________________________________________</w:t>
      </w:r>
    </w:p>
    <w:p w14:paraId="13F2D48E" w14:textId="511452E9" w:rsidR="00C7129C" w:rsidRPr="002C3DBD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Days and times of activity: ____</w:t>
      </w:r>
      <w:r w:rsidR="00593D09">
        <w:rPr>
          <w:rFonts w:ascii="David" w:hAnsi="David" w:cs="David"/>
          <w:sz w:val="24"/>
          <w:szCs w:val="24"/>
        </w:rPr>
        <w:t>__</w:t>
      </w:r>
      <w:r w:rsidRPr="002C3DBD">
        <w:rPr>
          <w:rFonts w:ascii="David" w:hAnsi="David" w:cs="David"/>
          <w:sz w:val="24"/>
          <w:szCs w:val="24"/>
        </w:rPr>
        <w:t>__________________________________________________</w:t>
      </w:r>
    </w:p>
    <w:p w14:paraId="65D10D5F" w14:textId="0D8E9324" w:rsidR="00C7129C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Person in charge of the department's voluntary work ____________________________________</w:t>
      </w:r>
    </w:p>
    <w:p w14:paraId="37B9D9DC" w14:textId="77777777" w:rsidR="00593D09" w:rsidRPr="002C3DBD" w:rsidRDefault="00593D09" w:rsidP="00C7129C">
      <w:pPr>
        <w:rPr>
          <w:rFonts w:ascii="David" w:hAnsi="David" w:cs="David"/>
          <w:sz w:val="24"/>
          <w:szCs w:val="24"/>
        </w:rPr>
      </w:pPr>
    </w:p>
    <w:p w14:paraId="1FFAE1C9" w14:textId="77777777" w:rsidR="00C7129C" w:rsidRPr="00593D09" w:rsidRDefault="00C7129C" w:rsidP="00C7129C">
      <w:pPr>
        <w:rPr>
          <w:rFonts w:ascii="David" w:hAnsi="David" w:cs="David"/>
          <w:b/>
          <w:bCs/>
          <w:sz w:val="24"/>
          <w:szCs w:val="24"/>
        </w:rPr>
      </w:pPr>
      <w:r w:rsidRPr="00593D09">
        <w:rPr>
          <w:rFonts w:ascii="David" w:hAnsi="David" w:cs="David"/>
          <w:b/>
          <w:bCs/>
          <w:sz w:val="24"/>
          <w:szCs w:val="24"/>
        </w:rPr>
        <w:t>Please see the terms and conditions of voluntary work as follows:</w:t>
      </w:r>
    </w:p>
    <w:p w14:paraId="529D9A24" w14:textId="77777777" w:rsidR="007132AA" w:rsidRPr="002C3DBD" w:rsidRDefault="007132AA" w:rsidP="00005BF6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- </w:t>
      </w:r>
      <w:r w:rsidR="00005BF6" w:rsidRPr="002C3DBD">
        <w:rPr>
          <w:rFonts w:ascii="David" w:hAnsi="David" w:cs="David"/>
          <w:sz w:val="24"/>
          <w:szCs w:val="24"/>
        </w:rPr>
        <w:t>There will be no compensation, financial or any other kind, nor any social benefits for your voluntary work in our institution</w:t>
      </w:r>
      <w:r w:rsidR="00005BF6" w:rsidRPr="002C3DBD">
        <w:rPr>
          <w:rFonts w:ascii="David" w:hAnsi="David" w:cs="David"/>
          <w:sz w:val="24"/>
          <w:szCs w:val="24"/>
        </w:rPr>
        <w:t xml:space="preserve"> </w:t>
      </w:r>
    </w:p>
    <w:p w14:paraId="0C56A1D2" w14:textId="4693BA8A" w:rsidR="00C7129C" w:rsidRPr="002C3DBD" w:rsidRDefault="00C7129C" w:rsidP="00B15441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- On these terms, regular employer/employee relations do not apply therefore in the event of an accident</w:t>
      </w:r>
      <w:r w:rsidR="00B15441">
        <w:rPr>
          <w:rFonts w:ascii="David" w:hAnsi="David" w:cs="David"/>
          <w:sz w:val="24"/>
          <w:szCs w:val="24"/>
        </w:rPr>
        <w:t xml:space="preserve"> </w:t>
      </w:r>
      <w:r w:rsidRPr="002C3DBD">
        <w:rPr>
          <w:rFonts w:ascii="David" w:hAnsi="David" w:cs="David"/>
          <w:sz w:val="24"/>
          <w:szCs w:val="24"/>
        </w:rPr>
        <w:t>at work the volunteer is not covered by the National Insurance Institution.</w:t>
      </w:r>
    </w:p>
    <w:p w14:paraId="1E30F83E" w14:textId="0225013B" w:rsidR="00C7129C" w:rsidRPr="002C3DBD" w:rsidRDefault="00C7129C" w:rsidP="008C44AF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- The Technion will provide a collective personal risk insurance policy, for cover in the event of death or</w:t>
      </w:r>
      <w:r w:rsidR="008C44AF">
        <w:rPr>
          <w:rFonts w:ascii="David" w:hAnsi="David" w:cs="David"/>
          <w:sz w:val="24"/>
          <w:szCs w:val="24"/>
        </w:rPr>
        <w:t xml:space="preserve"> </w:t>
      </w:r>
      <w:r w:rsidRPr="002C3DBD">
        <w:rPr>
          <w:rFonts w:ascii="David" w:hAnsi="David" w:cs="David"/>
          <w:sz w:val="24"/>
          <w:szCs w:val="24"/>
        </w:rPr>
        <w:t>disability of the volunteer in the event of an accident during activities in or for the Technion. Insurance</w:t>
      </w:r>
      <w:r w:rsidR="008C44AF">
        <w:rPr>
          <w:rFonts w:ascii="David" w:hAnsi="David" w:cs="David"/>
          <w:sz w:val="24"/>
          <w:szCs w:val="24"/>
        </w:rPr>
        <w:t xml:space="preserve"> </w:t>
      </w:r>
      <w:r w:rsidRPr="002C3DBD">
        <w:rPr>
          <w:rFonts w:ascii="David" w:hAnsi="David" w:cs="David"/>
          <w:sz w:val="24"/>
          <w:szCs w:val="24"/>
        </w:rPr>
        <w:t>cover is subject to all terms of the policy and its exceptions/irregularities.</w:t>
      </w:r>
    </w:p>
    <w:p w14:paraId="57B03132" w14:textId="77777777" w:rsidR="00C7129C" w:rsidRPr="002C3DBD" w:rsidRDefault="00C7129C" w:rsidP="00C7129C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- If you should decide to cease your voluntary work, you are requested to inform of such in advance.</w:t>
      </w:r>
    </w:p>
    <w:p w14:paraId="2C2655CD" w14:textId="77777777" w:rsidR="00B4236E" w:rsidRPr="002C3DBD" w:rsidRDefault="00C7129C" w:rsidP="00B4236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- You are required to abide by Technion regulations and general safety procedures that may vary from time</w:t>
      </w:r>
      <w:r w:rsidR="00B4236E" w:rsidRPr="002C3DBD">
        <w:rPr>
          <w:rFonts w:ascii="David" w:hAnsi="David" w:cs="David"/>
          <w:sz w:val="24"/>
          <w:szCs w:val="24"/>
        </w:rPr>
        <w:t xml:space="preserve"> </w:t>
      </w:r>
      <w:r w:rsidR="00B4236E" w:rsidRPr="002C3DBD">
        <w:rPr>
          <w:rFonts w:ascii="David" w:hAnsi="David" w:cs="David"/>
          <w:sz w:val="24"/>
          <w:szCs w:val="24"/>
        </w:rPr>
        <w:t xml:space="preserve">to time. </w:t>
      </w:r>
    </w:p>
    <w:p w14:paraId="4ED24B04" w14:textId="77777777" w:rsidR="00B4236E" w:rsidRPr="002C3DBD" w:rsidRDefault="00B4236E" w:rsidP="00B4236E">
      <w:pPr>
        <w:rPr>
          <w:rFonts w:ascii="David" w:hAnsi="David" w:cs="David"/>
          <w:sz w:val="24"/>
          <w:szCs w:val="24"/>
        </w:rPr>
      </w:pPr>
    </w:p>
    <w:p w14:paraId="387DA7CF" w14:textId="77777777" w:rsidR="00693BEB" w:rsidRDefault="00B4236E" w:rsidP="009E6B5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You are kindly requested to complete the attached personal details form</w:t>
      </w:r>
      <w:r w:rsidR="00693BEB">
        <w:rPr>
          <w:rFonts w:ascii="David" w:hAnsi="David" w:cs="David"/>
          <w:sz w:val="24"/>
          <w:szCs w:val="24"/>
        </w:rPr>
        <w:t>.</w:t>
      </w:r>
    </w:p>
    <w:p w14:paraId="42A7C402" w14:textId="479B88C4" w:rsidR="009E6B5E" w:rsidRDefault="00B4236E" w:rsidP="009E6B5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 Your willingness to volunteer is greatly appreciated.</w:t>
      </w:r>
    </w:p>
    <w:p w14:paraId="6FBBA6DA" w14:textId="77777777" w:rsidR="00693BEB" w:rsidRPr="002C3DBD" w:rsidRDefault="00693BEB" w:rsidP="009E6B5E">
      <w:pPr>
        <w:rPr>
          <w:rFonts w:ascii="David" w:hAnsi="David" w:cs="David"/>
          <w:sz w:val="24"/>
          <w:szCs w:val="24"/>
        </w:rPr>
      </w:pPr>
    </w:p>
    <w:p w14:paraId="742DD6D7" w14:textId="77777777" w:rsidR="00B313DB" w:rsidRPr="002C3DBD" w:rsidRDefault="00B4236E" w:rsidP="00B4236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Sincerely, </w:t>
      </w:r>
    </w:p>
    <w:p w14:paraId="124161AB" w14:textId="77777777" w:rsidR="009E6B5E" w:rsidRPr="002C3DBD" w:rsidRDefault="009E6B5E" w:rsidP="00B4236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Dalit Bizan</w:t>
      </w:r>
    </w:p>
    <w:p w14:paraId="21205195" w14:textId="77777777" w:rsidR="009E6B5E" w:rsidRDefault="00B4236E" w:rsidP="00B4236E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 xml:space="preserve"> Deputy Director General of Human Resources</w:t>
      </w:r>
    </w:p>
    <w:p w14:paraId="0CCEAB3D" w14:textId="77777777" w:rsidR="00C93BC4" w:rsidRPr="002C3DBD" w:rsidRDefault="00C93BC4" w:rsidP="00B4236E">
      <w:pPr>
        <w:rPr>
          <w:rFonts w:ascii="David" w:hAnsi="David" w:cs="David"/>
          <w:sz w:val="24"/>
          <w:szCs w:val="24"/>
        </w:rPr>
      </w:pPr>
    </w:p>
    <w:p w14:paraId="6544ADBB" w14:textId="77777777" w:rsidR="00C93BC4" w:rsidRDefault="00B4236E" w:rsidP="006E7E70">
      <w:pPr>
        <w:rPr>
          <w:rFonts w:ascii="David" w:hAnsi="David" w:cs="David"/>
          <w:sz w:val="24"/>
          <w:szCs w:val="24"/>
        </w:rPr>
      </w:pPr>
      <w:r w:rsidRPr="002C3DBD">
        <w:rPr>
          <w:rFonts w:ascii="David" w:hAnsi="David" w:cs="David"/>
          <w:sz w:val="24"/>
          <w:szCs w:val="24"/>
        </w:rPr>
        <w:t>I hereby consent to the contents of this letter and to all its terms.</w:t>
      </w:r>
    </w:p>
    <w:p w14:paraId="0C301844" w14:textId="16C9BB9F" w:rsidR="00F52C98" w:rsidRPr="002C3DBD" w:rsidRDefault="00B4236E" w:rsidP="006E7E70">
      <w:pPr>
        <w:rPr>
          <w:rFonts w:ascii="David" w:hAnsi="David" w:cs="David"/>
          <w:sz w:val="24"/>
          <w:szCs w:val="24"/>
          <w:rtl/>
        </w:rPr>
      </w:pPr>
      <w:proofErr w:type="gramStart"/>
      <w:r w:rsidRPr="002C3DBD">
        <w:rPr>
          <w:rFonts w:ascii="David" w:hAnsi="David" w:cs="David"/>
          <w:sz w:val="24"/>
          <w:szCs w:val="24"/>
        </w:rPr>
        <w:t>Date:_</w:t>
      </w:r>
      <w:proofErr w:type="gramEnd"/>
      <w:r w:rsidRPr="002C3DBD">
        <w:rPr>
          <w:rFonts w:ascii="David" w:hAnsi="David" w:cs="David"/>
          <w:sz w:val="24"/>
          <w:szCs w:val="24"/>
        </w:rPr>
        <w:t>____________ Volunteer's signature: ________________</w:t>
      </w:r>
    </w:p>
    <w:sectPr w:rsidR="00F52C98" w:rsidRPr="002C3DBD" w:rsidSect="00B51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D923" w14:textId="77777777" w:rsidR="005A29EC" w:rsidRDefault="005A29EC" w:rsidP="00E1774D">
      <w:pPr>
        <w:spacing w:after="0" w:line="240" w:lineRule="auto"/>
      </w:pPr>
      <w:r>
        <w:separator/>
      </w:r>
    </w:p>
  </w:endnote>
  <w:endnote w:type="continuationSeparator" w:id="0">
    <w:p w14:paraId="0B9A1FA3" w14:textId="77777777" w:rsidR="005A29EC" w:rsidRDefault="005A29EC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12B6" w14:textId="77777777" w:rsidR="005A29EC" w:rsidRDefault="005A29EC" w:rsidP="00E1774D">
      <w:pPr>
        <w:spacing w:after="0" w:line="240" w:lineRule="auto"/>
      </w:pPr>
      <w:r>
        <w:separator/>
      </w:r>
    </w:p>
  </w:footnote>
  <w:footnote w:type="continuationSeparator" w:id="0">
    <w:p w14:paraId="27AA08C4" w14:textId="77777777" w:rsidR="005A29EC" w:rsidRDefault="005A29EC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22254">
    <w:abstractNumId w:val="2"/>
  </w:num>
  <w:num w:numId="2" w16cid:durableId="1166019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 w:numId="4" w16cid:durableId="156024168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5BF6"/>
    <w:rsid w:val="000069DF"/>
    <w:rsid w:val="00014893"/>
    <w:rsid w:val="00017024"/>
    <w:rsid w:val="000400DD"/>
    <w:rsid w:val="00040E4F"/>
    <w:rsid w:val="000547A1"/>
    <w:rsid w:val="0006069C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688"/>
    <w:rsid w:val="00120F3F"/>
    <w:rsid w:val="0012138A"/>
    <w:rsid w:val="00123178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E6E20"/>
    <w:rsid w:val="001F3870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6D8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C12B8"/>
    <w:rsid w:val="003C204D"/>
    <w:rsid w:val="003C21A4"/>
    <w:rsid w:val="003C5565"/>
    <w:rsid w:val="003D42A6"/>
    <w:rsid w:val="003D4AF1"/>
    <w:rsid w:val="003D515D"/>
    <w:rsid w:val="003D6380"/>
    <w:rsid w:val="003E3802"/>
    <w:rsid w:val="003E4D4B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3C67"/>
    <w:rsid w:val="004964F1"/>
    <w:rsid w:val="004A7953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07415"/>
    <w:rsid w:val="0051387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6924"/>
    <w:rsid w:val="005876DC"/>
    <w:rsid w:val="0059003D"/>
    <w:rsid w:val="00593D09"/>
    <w:rsid w:val="00594FF1"/>
    <w:rsid w:val="005962CE"/>
    <w:rsid w:val="005A29EC"/>
    <w:rsid w:val="005A2E32"/>
    <w:rsid w:val="005A488E"/>
    <w:rsid w:val="005C0D0F"/>
    <w:rsid w:val="005C4BAC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3BEB"/>
    <w:rsid w:val="00695366"/>
    <w:rsid w:val="00696639"/>
    <w:rsid w:val="006973E8"/>
    <w:rsid w:val="006A0AF8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1637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7A05"/>
    <w:rsid w:val="008D7F92"/>
    <w:rsid w:val="008F23D8"/>
    <w:rsid w:val="008F496E"/>
    <w:rsid w:val="008F4F27"/>
    <w:rsid w:val="00901E1B"/>
    <w:rsid w:val="009042C4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370C"/>
    <w:rsid w:val="00974075"/>
    <w:rsid w:val="00977D82"/>
    <w:rsid w:val="009933A1"/>
    <w:rsid w:val="00993FFC"/>
    <w:rsid w:val="009A2A81"/>
    <w:rsid w:val="009A4CDC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9322B"/>
    <w:rsid w:val="00B941D9"/>
    <w:rsid w:val="00BA1BE1"/>
    <w:rsid w:val="00BA62B5"/>
    <w:rsid w:val="00BA7E2E"/>
    <w:rsid w:val="00BB3A80"/>
    <w:rsid w:val="00BB7582"/>
    <w:rsid w:val="00BC124D"/>
    <w:rsid w:val="00BC6F05"/>
    <w:rsid w:val="00BD0330"/>
    <w:rsid w:val="00BD2162"/>
    <w:rsid w:val="00BD321B"/>
    <w:rsid w:val="00BE0237"/>
    <w:rsid w:val="00BE3211"/>
    <w:rsid w:val="00BE5C70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3031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5107D"/>
    <w:rsid w:val="00D64464"/>
    <w:rsid w:val="00D72194"/>
    <w:rsid w:val="00D76D20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405A0"/>
    <w:rsid w:val="00E41EA7"/>
    <w:rsid w:val="00E456CB"/>
    <w:rsid w:val="00E47896"/>
    <w:rsid w:val="00E56BD9"/>
    <w:rsid w:val="00E63495"/>
    <w:rsid w:val="00E66257"/>
    <w:rsid w:val="00E72CFF"/>
    <w:rsid w:val="00E80FA7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26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semiHidden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semiHidden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</TotalTime>
  <Pages>2</Pages>
  <Words>510</Words>
  <Characters>2553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2026-07-08T11:37:00Z</dcterms:created>
  <dcterms:modified xsi:type="dcterms:W3CDTF">2026-07-08T11:37:00Z</dcterms:modified>
</cp:coreProperties>
</file>