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D4C4D" w14:textId="0296828F" w:rsidR="00D120C8" w:rsidRPr="007D724F" w:rsidRDefault="007D724F" w:rsidP="007D724F">
      <w:pPr>
        <w:pStyle w:val="af2"/>
        <w:ind w:right="5052"/>
        <w:rPr>
          <w:rFonts w:ascii="David" w:hAnsi="David"/>
          <w:b/>
          <w:bCs/>
          <w:sz w:val="24"/>
          <w:u w:val="single"/>
        </w:rPr>
      </w:pPr>
      <w:r w:rsidRPr="000F2978">
        <w:rPr>
          <w:noProof/>
        </w:rPr>
        <w:drawing>
          <wp:inline distT="0" distB="0" distL="0" distR="0" wp14:anchorId="7680442F" wp14:editId="204F6534">
            <wp:extent cx="6030595" cy="7925077"/>
            <wp:effectExtent l="0" t="0" r="8255" b="0"/>
            <wp:docPr id="2132506438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99738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7925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120C8" w:rsidRPr="007D724F" w:rsidSect="00B51E24">
      <w:headerReference w:type="default" r:id="rId9"/>
      <w:footerReference w:type="default" r:id="rId10"/>
      <w:pgSz w:w="11907" w:h="16839" w:code="9"/>
      <w:pgMar w:top="1843" w:right="1276" w:bottom="1440" w:left="1134" w:header="907" w:footer="720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CC0F9" w14:textId="77777777" w:rsidR="00D57BFA" w:rsidRDefault="00D57BFA" w:rsidP="00E1774D">
      <w:pPr>
        <w:spacing w:after="0" w:line="240" w:lineRule="auto"/>
      </w:pPr>
      <w:r>
        <w:separator/>
      </w:r>
    </w:p>
  </w:endnote>
  <w:endnote w:type="continuationSeparator" w:id="0">
    <w:p w14:paraId="1C5626F0" w14:textId="77777777" w:rsidR="00D57BFA" w:rsidRDefault="00D57BFA" w:rsidP="00E17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4E802" w14:textId="47A0C0C5" w:rsidR="000F669D" w:rsidRDefault="000F669D">
    <w:pPr>
      <w:pStyle w:val="a5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D1027A5" wp14:editId="7EC388C3">
          <wp:simplePos x="0" y="0"/>
          <wp:positionH relativeFrom="margin">
            <wp:posOffset>-1093470</wp:posOffset>
          </wp:positionH>
          <wp:positionV relativeFrom="margin">
            <wp:posOffset>8623300</wp:posOffset>
          </wp:positionV>
          <wp:extent cx="7578090" cy="942975"/>
          <wp:effectExtent l="0" t="0" r="3810" b="0"/>
          <wp:wrapSquare wrapText="bothSides"/>
          <wp:docPr id="65549875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8909619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90" cy="942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1016A" w14:textId="77777777" w:rsidR="00D57BFA" w:rsidRDefault="00D57BFA" w:rsidP="00E1774D">
      <w:pPr>
        <w:spacing w:after="0" w:line="240" w:lineRule="auto"/>
      </w:pPr>
      <w:r>
        <w:separator/>
      </w:r>
    </w:p>
  </w:footnote>
  <w:footnote w:type="continuationSeparator" w:id="0">
    <w:p w14:paraId="590C8A9A" w14:textId="77777777" w:rsidR="00D57BFA" w:rsidRDefault="00D57BFA" w:rsidP="00E17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3C6AF" w14:textId="2ACF518B" w:rsidR="00E1774D" w:rsidRDefault="000F669D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E7813EA" wp14:editId="169C4481">
          <wp:simplePos x="0" y="0"/>
          <wp:positionH relativeFrom="margin">
            <wp:posOffset>-1426210</wp:posOffset>
          </wp:positionH>
          <wp:positionV relativeFrom="margin">
            <wp:posOffset>-1199515</wp:posOffset>
          </wp:positionV>
          <wp:extent cx="7675245" cy="1022350"/>
          <wp:effectExtent l="0" t="0" r="0" b="0"/>
          <wp:wrapSquare wrapText="bothSides"/>
          <wp:docPr id="126363369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3857806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5245" cy="1022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64681"/>
    <w:multiLevelType w:val="hybridMultilevel"/>
    <w:tmpl w:val="11649E4C"/>
    <w:lvl w:ilvl="0" w:tplc="37E26178">
      <w:numFmt w:val="bullet"/>
      <w:lvlText w:val=""/>
      <w:lvlJc w:val="left"/>
      <w:pPr>
        <w:ind w:left="1080" w:hanging="360"/>
      </w:pPr>
      <w:rPr>
        <w:rFonts w:ascii="Symbol" w:eastAsia="Times New Roman" w:hAnsi="Symbol" w:cs="David" w:hint="default"/>
        <w:b w:val="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B6168CD"/>
    <w:multiLevelType w:val="hybridMultilevel"/>
    <w:tmpl w:val="768EC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FB25DE"/>
    <w:multiLevelType w:val="hybridMultilevel"/>
    <w:tmpl w:val="325C54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925A00"/>
    <w:multiLevelType w:val="hybridMultilevel"/>
    <w:tmpl w:val="E7AEA2E2"/>
    <w:lvl w:ilvl="0" w:tplc="37E26178">
      <w:numFmt w:val="bullet"/>
      <w:lvlText w:val=""/>
      <w:lvlJc w:val="left"/>
      <w:pPr>
        <w:ind w:left="720" w:hanging="360"/>
      </w:pPr>
      <w:rPr>
        <w:rFonts w:ascii="Symbol" w:eastAsia="Times New Roman" w:hAnsi="Symbol" w:cs="David" w:hint="default"/>
        <w:b w:val="0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492C54"/>
    <w:multiLevelType w:val="hybridMultilevel"/>
    <w:tmpl w:val="BC8485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B72012"/>
    <w:multiLevelType w:val="hybridMultilevel"/>
    <w:tmpl w:val="D2386F94"/>
    <w:lvl w:ilvl="0" w:tplc="2F9CDFD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5751D1"/>
    <w:multiLevelType w:val="hybridMultilevel"/>
    <w:tmpl w:val="F9AE509E"/>
    <w:lvl w:ilvl="0" w:tplc="0D4A16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855922254">
    <w:abstractNumId w:val="3"/>
  </w:num>
  <w:num w:numId="2" w16cid:durableId="11660192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71346010">
    <w:abstractNumId w:val="0"/>
  </w:num>
  <w:num w:numId="4" w16cid:durableId="1560241687">
    <w:abstractNumId w:val="5"/>
  </w:num>
  <w:num w:numId="5" w16cid:durableId="834418186">
    <w:abstractNumId w:val="2"/>
  </w:num>
  <w:num w:numId="6" w16cid:durableId="1187911896">
    <w:abstractNumId w:val="1"/>
  </w:num>
  <w:num w:numId="7" w16cid:durableId="1137146971">
    <w:abstractNumId w:val="6"/>
  </w:num>
  <w:num w:numId="8" w16cid:durableId="1545366817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889"/>
    <w:rsid w:val="000009E3"/>
    <w:rsid w:val="00004403"/>
    <w:rsid w:val="00005BF6"/>
    <w:rsid w:val="000069DF"/>
    <w:rsid w:val="00014893"/>
    <w:rsid w:val="00017024"/>
    <w:rsid w:val="000400DD"/>
    <w:rsid w:val="00040E4F"/>
    <w:rsid w:val="000547A1"/>
    <w:rsid w:val="0006069C"/>
    <w:rsid w:val="00066B4D"/>
    <w:rsid w:val="00067B3A"/>
    <w:rsid w:val="00072983"/>
    <w:rsid w:val="00074BCF"/>
    <w:rsid w:val="000860F4"/>
    <w:rsid w:val="00096D32"/>
    <w:rsid w:val="0009767B"/>
    <w:rsid w:val="000A5060"/>
    <w:rsid w:val="000B254E"/>
    <w:rsid w:val="000B2ABC"/>
    <w:rsid w:val="000B436A"/>
    <w:rsid w:val="000B4957"/>
    <w:rsid w:val="000B4B9C"/>
    <w:rsid w:val="000C2D4B"/>
    <w:rsid w:val="000C426B"/>
    <w:rsid w:val="000C69A4"/>
    <w:rsid w:val="000D7896"/>
    <w:rsid w:val="000E1F62"/>
    <w:rsid w:val="000F2978"/>
    <w:rsid w:val="000F669D"/>
    <w:rsid w:val="0010137F"/>
    <w:rsid w:val="001015CD"/>
    <w:rsid w:val="00101D6E"/>
    <w:rsid w:val="0010244D"/>
    <w:rsid w:val="0010252F"/>
    <w:rsid w:val="0010408B"/>
    <w:rsid w:val="0011507E"/>
    <w:rsid w:val="0011663A"/>
    <w:rsid w:val="00117EA6"/>
    <w:rsid w:val="00120688"/>
    <w:rsid w:val="00120F3F"/>
    <w:rsid w:val="0012138A"/>
    <w:rsid w:val="00123178"/>
    <w:rsid w:val="0012685B"/>
    <w:rsid w:val="00126945"/>
    <w:rsid w:val="00126AA7"/>
    <w:rsid w:val="0013169E"/>
    <w:rsid w:val="001334A7"/>
    <w:rsid w:val="0014698F"/>
    <w:rsid w:val="00152B92"/>
    <w:rsid w:val="0015410E"/>
    <w:rsid w:val="00156FF5"/>
    <w:rsid w:val="001610D9"/>
    <w:rsid w:val="001627ED"/>
    <w:rsid w:val="00165D26"/>
    <w:rsid w:val="00173BD1"/>
    <w:rsid w:val="0018426D"/>
    <w:rsid w:val="001845EC"/>
    <w:rsid w:val="001904DD"/>
    <w:rsid w:val="001907D5"/>
    <w:rsid w:val="0019110B"/>
    <w:rsid w:val="00193917"/>
    <w:rsid w:val="00195FD5"/>
    <w:rsid w:val="001961E1"/>
    <w:rsid w:val="001A0191"/>
    <w:rsid w:val="001A172E"/>
    <w:rsid w:val="001B2471"/>
    <w:rsid w:val="001B29B5"/>
    <w:rsid w:val="001B5430"/>
    <w:rsid w:val="001B59D9"/>
    <w:rsid w:val="001C3DA8"/>
    <w:rsid w:val="001E2EBA"/>
    <w:rsid w:val="001E6E20"/>
    <w:rsid w:val="001F147B"/>
    <w:rsid w:val="001F272D"/>
    <w:rsid w:val="001F3870"/>
    <w:rsid w:val="00205757"/>
    <w:rsid w:val="002107BE"/>
    <w:rsid w:val="00210BCE"/>
    <w:rsid w:val="00212204"/>
    <w:rsid w:val="002140AE"/>
    <w:rsid w:val="00215915"/>
    <w:rsid w:val="002159D2"/>
    <w:rsid w:val="002230C5"/>
    <w:rsid w:val="002244D4"/>
    <w:rsid w:val="00234E53"/>
    <w:rsid w:val="0025448A"/>
    <w:rsid w:val="00256D83"/>
    <w:rsid w:val="002626B3"/>
    <w:rsid w:val="00265402"/>
    <w:rsid w:val="00271390"/>
    <w:rsid w:val="00271AB9"/>
    <w:rsid w:val="0027394E"/>
    <w:rsid w:val="00274CA1"/>
    <w:rsid w:val="00277C44"/>
    <w:rsid w:val="0028151A"/>
    <w:rsid w:val="00281E0B"/>
    <w:rsid w:val="00294D91"/>
    <w:rsid w:val="002957C4"/>
    <w:rsid w:val="00295AF5"/>
    <w:rsid w:val="00295FB2"/>
    <w:rsid w:val="00296E85"/>
    <w:rsid w:val="00296F06"/>
    <w:rsid w:val="00297B52"/>
    <w:rsid w:val="002A0D4F"/>
    <w:rsid w:val="002A707C"/>
    <w:rsid w:val="002B0917"/>
    <w:rsid w:val="002B35B8"/>
    <w:rsid w:val="002B511F"/>
    <w:rsid w:val="002B684D"/>
    <w:rsid w:val="002C3DBD"/>
    <w:rsid w:val="002C4F53"/>
    <w:rsid w:val="002C709F"/>
    <w:rsid w:val="002D6464"/>
    <w:rsid w:val="002E0DB4"/>
    <w:rsid w:val="002E3797"/>
    <w:rsid w:val="002E3EA4"/>
    <w:rsid w:val="002E529E"/>
    <w:rsid w:val="002F0E96"/>
    <w:rsid w:val="002F4F57"/>
    <w:rsid w:val="002F5057"/>
    <w:rsid w:val="003016DD"/>
    <w:rsid w:val="0030177F"/>
    <w:rsid w:val="00307C52"/>
    <w:rsid w:val="00322420"/>
    <w:rsid w:val="003263E4"/>
    <w:rsid w:val="00326CA0"/>
    <w:rsid w:val="0033115D"/>
    <w:rsid w:val="003348B5"/>
    <w:rsid w:val="00334BBE"/>
    <w:rsid w:val="00336A8C"/>
    <w:rsid w:val="00350A80"/>
    <w:rsid w:val="00354536"/>
    <w:rsid w:val="0036009B"/>
    <w:rsid w:val="00361692"/>
    <w:rsid w:val="00363290"/>
    <w:rsid w:val="0036797E"/>
    <w:rsid w:val="00370472"/>
    <w:rsid w:val="003721AE"/>
    <w:rsid w:val="0037262A"/>
    <w:rsid w:val="0037731C"/>
    <w:rsid w:val="00381B89"/>
    <w:rsid w:val="0038351D"/>
    <w:rsid w:val="0039342F"/>
    <w:rsid w:val="003A0734"/>
    <w:rsid w:val="003A0BA7"/>
    <w:rsid w:val="003A122E"/>
    <w:rsid w:val="003A124E"/>
    <w:rsid w:val="003A1FF0"/>
    <w:rsid w:val="003A304A"/>
    <w:rsid w:val="003A56F4"/>
    <w:rsid w:val="003A7B24"/>
    <w:rsid w:val="003B4B3C"/>
    <w:rsid w:val="003B53AD"/>
    <w:rsid w:val="003C06EA"/>
    <w:rsid w:val="003C12B8"/>
    <w:rsid w:val="003C204D"/>
    <w:rsid w:val="003C21A4"/>
    <w:rsid w:val="003C5565"/>
    <w:rsid w:val="003D42A6"/>
    <w:rsid w:val="003D4AF1"/>
    <w:rsid w:val="003D515D"/>
    <w:rsid w:val="003D6380"/>
    <w:rsid w:val="003E01D0"/>
    <w:rsid w:val="003E3802"/>
    <w:rsid w:val="003E4D4B"/>
    <w:rsid w:val="003E7700"/>
    <w:rsid w:val="003F03D3"/>
    <w:rsid w:val="003F2187"/>
    <w:rsid w:val="003F3E84"/>
    <w:rsid w:val="003F6214"/>
    <w:rsid w:val="004054FE"/>
    <w:rsid w:val="00413360"/>
    <w:rsid w:val="00414023"/>
    <w:rsid w:val="00414A51"/>
    <w:rsid w:val="00414B4C"/>
    <w:rsid w:val="0042039B"/>
    <w:rsid w:val="004211BD"/>
    <w:rsid w:val="00422DA4"/>
    <w:rsid w:val="00425CB5"/>
    <w:rsid w:val="004317E0"/>
    <w:rsid w:val="00431F5D"/>
    <w:rsid w:val="0043283B"/>
    <w:rsid w:val="00434427"/>
    <w:rsid w:val="00443391"/>
    <w:rsid w:val="00443826"/>
    <w:rsid w:val="00444C77"/>
    <w:rsid w:val="00453AC8"/>
    <w:rsid w:val="0045459D"/>
    <w:rsid w:val="0048519D"/>
    <w:rsid w:val="00493C67"/>
    <w:rsid w:val="004964F1"/>
    <w:rsid w:val="004A7953"/>
    <w:rsid w:val="004B7022"/>
    <w:rsid w:val="004C3AB1"/>
    <w:rsid w:val="004C4051"/>
    <w:rsid w:val="004C63A9"/>
    <w:rsid w:val="004C761D"/>
    <w:rsid w:val="004D0EDB"/>
    <w:rsid w:val="004D7824"/>
    <w:rsid w:val="004D7E19"/>
    <w:rsid w:val="004F5278"/>
    <w:rsid w:val="00503F7D"/>
    <w:rsid w:val="00504789"/>
    <w:rsid w:val="00507415"/>
    <w:rsid w:val="0051387A"/>
    <w:rsid w:val="00520828"/>
    <w:rsid w:val="00520BA8"/>
    <w:rsid w:val="00520F03"/>
    <w:rsid w:val="005221B4"/>
    <w:rsid w:val="00524275"/>
    <w:rsid w:val="005248F5"/>
    <w:rsid w:val="00526B28"/>
    <w:rsid w:val="00530AA6"/>
    <w:rsid w:val="00530EB6"/>
    <w:rsid w:val="00540443"/>
    <w:rsid w:val="00541581"/>
    <w:rsid w:val="00542698"/>
    <w:rsid w:val="00542AB2"/>
    <w:rsid w:val="00556904"/>
    <w:rsid w:val="005656E0"/>
    <w:rsid w:val="0056639F"/>
    <w:rsid w:val="005752EB"/>
    <w:rsid w:val="005764F3"/>
    <w:rsid w:val="00584747"/>
    <w:rsid w:val="00585B27"/>
    <w:rsid w:val="00586924"/>
    <w:rsid w:val="005876DC"/>
    <w:rsid w:val="0059003D"/>
    <w:rsid w:val="00593D09"/>
    <w:rsid w:val="00594FF1"/>
    <w:rsid w:val="005962CE"/>
    <w:rsid w:val="005A2E32"/>
    <w:rsid w:val="005A488E"/>
    <w:rsid w:val="005C0D0F"/>
    <w:rsid w:val="005C4BAC"/>
    <w:rsid w:val="005C5AE3"/>
    <w:rsid w:val="005C5F86"/>
    <w:rsid w:val="005D0328"/>
    <w:rsid w:val="005D0CEB"/>
    <w:rsid w:val="005D2326"/>
    <w:rsid w:val="005D5604"/>
    <w:rsid w:val="005D5B63"/>
    <w:rsid w:val="005D6F4D"/>
    <w:rsid w:val="005E1496"/>
    <w:rsid w:val="005E4D73"/>
    <w:rsid w:val="005F4080"/>
    <w:rsid w:val="005F41CE"/>
    <w:rsid w:val="00604901"/>
    <w:rsid w:val="006052FD"/>
    <w:rsid w:val="00606085"/>
    <w:rsid w:val="0061330F"/>
    <w:rsid w:val="00617F9E"/>
    <w:rsid w:val="006319E2"/>
    <w:rsid w:val="006350BA"/>
    <w:rsid w:val="00635A42"/>
    <w:rsid w:val="00636077"/>
    <w:rsid w:val="00637A0D"/>
    <w:rsid w:val="0064229C"/>
    <w:rsid w:val="00646A79"/>
    <w:rsid w:val="0064745A"/>
    <w:rsid w:val="00647AB2"/>
    <w:rsid w:val="0065070D"/>
    <w:rsid w:val="00657529"/>
    <w:rsid w:val="00684BE7"/>
    <w:rsid w:val="00690BDD"/>
    <w:rsid w:val="00693BEB"/>
    <w:rsid w:val="00695366"/>
    <w:rsid w:val="00696639"/>
    <w:rsid w:val="006973E8"/>
    <w:rsid w:val="006A0AF8"/>
    <w:rsid w:val="006A69E2"/>
    <w:rsid w:val="006B0036"/>
    <w:rsid w:val="006B5F5C"/>
    <w:rsid w:val="006C5E10"/>
    <w:rsid w:val="006D0F76"/>
    <w:rsid w:val="006D241B"/>
    <w:rsid w:val="006D653F"/>
    <w:rsid w:val="006E3FE5"/>
    <w:rsid w:val="006E4438"/>
    <w:rsid w:val="006E7E70"/>
    <w:rsid w:val="006F2154"/>
    <w:rsid w:val="006F3BEB"/>
    <w:rsid w:val="006F4A79"/>
    <w:rsid w:val="006F525E"/>
    <w:rsid w:val="007032F9"/>
    <w:rsid w:val="007132AA"/>
    <w:rsid w:val="007140D6"/>
    <w:rsid w:val="007221CA"/>
    <w:rsid w:val="00726926"/>
    <w:rsid w:val="00731DEE"/>
    <w:rsid w:val="0073586F"/>
    <w:rsid w:val="00740504"/>
    <w:rsid w:val="00742B1B"/>
    <w:rsid w:val="00746009"/>
    <w:rsid w:val="00754491"/>
    <w:rsid w:val="007603DF"/>
    <w:rsid w:val="007614EE"/>
    <w:rsid w:val="00761C09"/>
    <w:rsid w:val="00764C03"/>
    <w:rsid w:val="00775438"/>
    <w:rsid w:val="00780926"/>
    <w:rsid w:val="007856DA"/>
    <w:rsid w:val="007945AB"/>
    <w:rsid w:val="00795EEA"/>
    <w:rsid w:val="007C4625"/>
    <w:rsid w:val="007C6AB1"/>
    <w:rsid w:val="007D724F"/>
    <w:rsid w:val="007E0A3F"/>
    <w:rsid w:val="007E5971"/>
    <w:rsid w:val="007F302B"/>
    <w:rsid w:val="00816B01"/>
    <w:rsid w:val="00820701"/>
    <w:rsid w:val="008217F9"/>
    <w:rsid w:val="00823C50"/>
    <w:rsid w:val="00831637"/>
    <w:rsid w:val="00832DC7"/>
    <w:rsid w:val="00835678"/>
    <w:rsid w:val="008369A0"/>
    <w:rsid w:val="008452BE"/>
    <w:rsid w:val="008524CD"/>
    <w:rsid w:val="0085285A"/>
    <w:rsid w:val="00854773"/>
    <w:rsid w:val="008642AC"/>
    <w:rsid w:val="00883E4B"/>
    <w:rsid w:val="0088581D"/>
    <w:rsid w:val="00886838"/>
    <w:rsid w:val="00891D7C"/>
    <w:rsid w:val="008B4D1C"/>
    <w:rsid w:val="008C05AB"/>
    <w:rsid w:val="008C29A7"/>
    <w:rsid w:val="008C44AF"/>
    <w:rsid w:val="008C4D6C"/>
    <w:rsid w:val="008D0F4B"/>
    <w:rsid w:val="008D1548"/>
    <w:rsid w:val="008D50E1"/>
    <w:rsid w:val="008D5629"/>
    <w:rsid w:val="008D684F"/>
    <w:rsid w:val="008D7A05"/>
    <w:rsid w:val="008D7F92"/>
    <w:rsid w:val="008F23D8"/>
    <w:rsid w:val="008F496E"/>
    <w:rsid w:val="008F4F27"/>
    <w:rsid w:val="00901E1B"/>
    <w:rsid w:val="009042C4"/>
    <w:rsid w:val="009208F0"/>
    <w:rsid w:val="0092225F"/>
    <w:rsid w:val="00922A3B"/>
    <w:rsid w:val="00923AB2"/>
    <w:rsid w:val="00925276"/>
    <w:rsid w:val="009273C6"/>
    <w:rsid w:val="00927B3E"/>
    <w:rsid w:val="00931E7D"/>
    <w:rsid w:val="00932B11"/>
    <w:rsid w:val="00953F2A"/>
    <w:rsid w:val="00956BAA"/>
    <w:rsid w:val="0096626D"/>
    <w:rsid w:val="009715D2"/>
    <w:rsid w:val="0097370C"/>
    <w:rsid w:val="00974075"/>
    <w:rsid w:val="00977D82"/>
    <w:rsid w:val="009933A1"/>
    <w:rsid w:val="00993FFC"/>
    <w:rsid w:val="009A2A81"/>
    <w:rsid w:val="009A4CDC"/>
    <w:rsid w:val="009A6033"/>
    <w:rsid w:val="009B2469"/>
    <w:rsid w:val="009B4643"/>
    <w:rsid w:val="009B5A63"/>
    <w:rsid w:val="009B702C"/>
    <w:rsid w:val="009C103D"/>
    <w:rsid w:val="009C133D"/>
    <w:rsid w:val="009C6821"/>
    <w:rsid w:val="009D2646"/>
    <w:rsid w:val="009E6B5E"/>
    <w:rsid w:val="009F0415"/>
    <w:rsid w:val="00A022AF"/>
    <w:rsid w:val="00A02A9B"/>
    <w:rsid w:val="00A035A0"/>
    <w:rsid w:val="00A102A0"/>
    <w:rsid w:val="00A321D6"/>
    <w:rsid w:val="00A53C57"/>
    <w:rsid w:val="00A63263"/>
    <w:rsid w:val="00A67C9E"/>
    <w:rsid w:val="00A73224"/>
    <w:rsid w:val="00A74F37"/>
    <w:rsid w:val="00A816E3"/>
    <w:rsid w:val="00A93830"/>
    <w:rsid w:val="00A96DE5"/>
    <w:rsid w:val="00A978BA"/>
    <w:rsid w:val="00A97AE0"/>
    <w:rsid w:val="00AA72BF"/>
    <w:rsid w:val="00AB32A7"/>
    <w:rsid w:val="00AB3C29"/>
    <w:rsid w:val="00AB547D"/>
    <w:rsid w:val="00AB5BB4"/>
    <w:rsid w:val="00AB64A5"/>
    <w:rsid w:val="00AB78F5"/>
    <w:rsid w:val="00AB7A66"/>
    <w:rsid w:val="00AC284D"/>
    <w:rsid w:val="00AC67B2"/>
    <w:rsid w:val="00AC6A64"/>
    <w:rsid w:val="00AD68AE"/>
    <w:rsid w:val="00AE5E68"/>
    <w:rsid w:val="00AF2774"/>
    <w:rsid w:val="00AF3F6A"/>
    <w:rsid w:val="00AF4DD0"/>
    <w:rsid w:val="00AF66EA"/>
    <w:rsid w:val="00B04249"/>
    <w:rsid w:val="00B0712D"/>
    <w:rsid w:val="00B11CFB"/>
    <w:rsid w:val="00B15441"/>
    <w:rsid w:val="00B16D6E"/>
    <w:rsid w:val="00B2131F"/>
    <w:rsid w:val="00B25FEB"/>
    <w:rsid w:val="00B26758"/>
    <w:rsid w:val="00B313DB"/>
    <w:rsid w:val="00B35A3F"/>
    <w:rsid w:val="00B415C4"/>
    <w:rsid w:val="00B4236E"/>
    <w:rsid w:val="00B51454"/>
    <w:rsid w:val="00B51E24"/>
    <w:rsid w:val="00B60E71"/>
    <w:rsid w:val="00B62130"/>
    <w:rsid w:val="00B751F7"/>
    <w:rsid w:val="00B76493"/>
    <w:rsid w:val="00B76789"/>
    <w:rsid w:val="00B800E6"/>
    <w:rsid w:val="00B82679"/>
    <w:rsid w:val="00B843D7"/>
    <w:rsid w:val="00B9322B"/>
    <w:rsid w:val="00B941D9"/>
    <w:rsid w:val="00B94824"/>
    <w:rsid w:val="00B95592"/>
    <w:rsid w:val="00BA1BE1"/>
    <w:rsid w:val="00BA62B5"/>
    <w:rsid w:val="00BA7E2E"/>
    <w:rsid w:val="00BB3A80"/>
    <w:rsid w:val="00BB7582"/>
    <w:rsid w:val="00BC09D0"/>
    <w:rsid w:val="00BC124D"/>
    <w:rsid w:val="00BC477A"/>
    <w:rsid w:val="00BC6F05"/>
    <w:rsid w:val="00BD0330"/>
    <w:rsid w:val="00BD2162"/>
    <w:rsid w:val="00BD321B"/>
    <w:rsid w:val="00BE0237"/>
    <w:rsid w:val="00BE3211"/>
    <w:rsid w:val="00BE5C70"/>
    <w:rsid w:val="00BF6904"/>
    <w:rsid w:val="00C06423"/>
    <w:rsid w:val="00C1566A"/>
    <w:rsid w:val="00C21B2F"/>
    <w:rsid w:val="00C2317E"/>
    <w:rsid w:val="00C25608"/>
    <w:rsid w:val="00C2581C"/>
    <w:rsid w:val="00C258AE"/>
    <w:rsid w:val="00C326D0"/>
    <w:rsid w:val="00C41B3E"/>
    <w:rsid w:val="00C42140"/>
    <w:rsid w:val="00C43B76"/>
    <w:rsid w:val="00C548F5"/>
    <w:rsid w:val="00C6418E"/>
    <w:rsid w:val="00C643E6"/>
    <w:rsid w:val="00C67AA8"/>
    <w:rsid w:val="00C7074C"/>
    <w:rsid w:val="00C70A6A"/>
    <w:rsid w:val="00C7129C"/>
    <w:rsid w:val="00C7687C"/>
    <w:rsid w:val="00C77420"/>
    <w:rsid w:val="00C80468"/>
    <w:rsid w:val="00C81486"/>
    <w:rsid w:val="00C8356C"/>
    <w:rsid w:val="00C85EA7"/>
    <w:rsid w:val="00C86866"/>
    <w:rsid w:val="00C93BC4"/>
    <w:rsid w:val="00C97B7F"/>
    <w:rsid w:val="00CA098F"/>
    <w:rsid w:val="00CA1EC5"/>
    <w:rsid w:val="00CA55E6"/>
    <w:rsid w:val="00CB72D4"/>
    <w:rsid w:val="00CB776D"/>
    <w:rsid w:val="00CC091C"/>
    <w:rsid w:val="00CC109B"/>
    <w:rsid w:val="00CC2BFB"/>
    <w:rsid w:val="00CD48AE"/>
    <w:rsid w:val="00CD5A4C"/>
    <w:rsid w:val="00CD66E0"/>
    <w:rsid w:val="00CE0EA2"/>
    <w:rsid w:val="00CF61AF"/>
    <w:rsid w:val="00D01AF2"/>
    <w:rsid w:val="00D03417"/>
    <w:rsid w:val="00D120C8"/>
    <w:rsid w:val="00D13031"/>
    <w:rsid w:val="00D14F43"/>
    <w:rsid w:val="00D176ED"/>
    <w:rsid w:val="00D219D6"/>
    <w:rsid w:val="00D2566B"/>
    <w:rsid w:val="00D30794"/>
    <w:rsid w:val="00D342CA"/>
    <w:rsid w:val="00D3569C"/>
    <w:rsid w:val="00D3670A"/>
    <w:rsid w:val="00D37D4B"/>
    <w:rsid w:val="00D462F2"/>
    <w:rsid w:val="00D47C2F"/>
    <w:rsid w:val="00D5107D"/>
    <w:rsid w:val="00D57BFA"/>
    <w:rsid w:val="00D64464"/>
    <w:rsid w:val="00D72194"/>
    <w:rsid w:val="00D76D20"/>
    <w:rsid w:val="00D85DD1"/>
    <w:rsid w:val="00D9245A"/>
    <w:rsid w:val="00DA3B61"/>
    <w:rsid w:val="00DA405D"/>
    <w:rsid w:val="00DA7AD7"/>
    <w:rsid w:val="00DB753C"/>
    <w:rsid w:val="00DC0F6F"/>
    <w:rsid w:val="00DC25B8"/>
    <w:rsid w:val="00DD01AE"/>
    <w:rsid w:val="00DD2889"/>
    <w:rsid w:val="00DD5268"/>
    <w:rsid w:val="00DD6626"/>
    <w:rsid w:val="00DE2F37"/>
    <w:rsid w:val="00DE33E1"/>
    <w:rsid w:val="00DE7AF1"/>
    <w:rsid w:val="00E032E8"/>
    <w:rsid w:val="00E10346"/>
    <w:rsid w:val="00E10DAC"/>
    <w:rsid w:val="00E11217"/>
    <w:rsid w:val="00E143E1"/>
    <w:rsid w:val="00E1508F"/>
    <w:rsid w:val="00E16075"/>
    <w:rsid w:val="00E1774D"/>
    <w:rsid w:val="00E254B9"/>
    <w:rsid w:val="00E405A0"/>
    <w:rsid w:val="00E41EA7"/>
    <w:rsid w:val="00E456CB"/>
    <w:rsid w:val="00E47896"/>
    <w:rsid w:val="00E56BD9"/>
    <w:rsid w:val="00E63495"/>
    <w:rsid w:val="00E66257"/>
    <w:rsid w:val="00E72CFF"/>
    <w:rsid w:val="00E80FA7"/>
    <w:rsid w:val="00E83DDE"/>
    <w:rsid w:val="00E859DC"/>
    <w:rsid w:val="00E91ACC"/>
    <w:rsid w:val="00E9275B"/>
    <w:rsid w:val="00E9633E"/>
    <w:rsid w:val="00EA517D"/>
    <w:rsid w:val="00EB2B18"/>
    <w:rsid w:val="00ED1631"/>
    <w:rsid w:val="00EE103B"/>
    <w:rsid w:val="00EE5594"/>
    <w:rsid w:val="00EF5C69"/>
    <w:rsid w:val="00F00B08"/>
    <w:rsid w:val="00F034C4"/>
    <w:rsid w:val="00F036AF"/>
    <w:rsid w:val="00F051FD"/>
    <w:rsid w:val="00F05D26"/>
    <w:rsid w:val="00F110B8"/>
    <w:rsid w:val="00F113F4"/>
    <w:rsid w:val="00F13EAB"/>
    <w:rsid w:val="00F23D1D"/>
    <w:rsid w:val="00F2696F"/>
    <w:rsid w:val="00F30283"/>
    <w:rsid w:val="00F369DC"/>
    <w:rsid w:val="00F3750A"/>
    <w:rsid w:val="00F40925"/>
    <w:rsid w:val="00F430E7"/>
    <w:rsid w:val="00F5257D"/>
    <w:rsid w:val="00F5266A"/>
    <w:rsid w:val="00F52C98"/>
    <w:rsid w:val="00F53A59"/>
    <w:rsid w:val="00F5685E"/>
    <w:rsid w:val="00F614B7"/>
    <w:rsid w:val="00F650CF"/>
    <w:rsid w:val="00F662F3"/>
    <w:rsid w:val="00F67989"/>
    <w:rsid w:val="00F8500E"/>
    <w:rsid w:val="00F97BA9"/>
    <w:rsid w:val="00FA2ECE"/>
    <w:rsid w:val="00FB0D65"/>
    <w:rsid w:val="00FB56D4"/>
    <w:rsid w:val="00FB7926"/>
    <w:rsid w:val="00FB7931"/>
    <w:rsid w:val="00FC07EC"/>
    <w:rsid w:val="00FC0C8B"/>
    <w:rsid w:val="00FC0D4A"/>
    <w:rsid w:val="00FC1C78"/>
    <w:rsid w:val="00FC56B4"/>
    <w:rsid w:val="00FE0259"/>
    <w:rsid w:val="00FE20BC"/>
    <w:rsid w:val="00FE2A18"/>
    <w:rsid w:val="00FE44CD"/>
    <w:rsid w:val="00FF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2C43C7"/>
  <w15:chartTrackingRefBased/>
  <w15:docId w15:val="{23615259-CB5F-9C4D-B9BF-AA7942CF2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5F4080"/>
    <w:pPr>
      <w:widowControl w:val="0"/>
      <w:autoSpaceDE w:val="0"/>
      <w:autoSpaceDN w:val="0"/>
      <w:spacing w:after="0" w:line="453" w:lineRule="exact"/>
      <w:ind w:left="3129"/>
      <w:jc w:val="right"/>
      <w:outlineLvl w:val="0"/>
    </w:pPr>
    <w:rPr>
      <w:rFonts w:ascii="Times New Roman" w:eastAsia="Times New Roman" w:hAnsi="Times New Roman" w:cs="Times New Roman"/>
      <w:sz w:val="40"/>
      <w:szCs w:val="40"/>
      <w:u w:val="single" w:color="000000"/>
    </w:rPr>
  </w:style>
  <w:style w:type="paragraph" w:styleId="2">
    <w:name w:val="heading 2"/>
    <w:basedOn w:val="a"/>
    <w:link w:val="20"/>
    <w:uiPriority w:val="9"/>
    <w:unhideWhenUsed/>
    <w:qFormat/>
    <w:rsid w:val="005F4080"/>
    <w:pPr>
      <w:widowControl w:val="0"/>
      <w:autoSpaceDE w:val="0"/>
      <w:autoSpaceDN w:val="0"/>
      <w:spacing w:after="0" w:line="240" w:lineRule="auto"/>
      <w:ind w:left="1338" w:right="134"/>
      <w:jc w:val="right"/>
      <w:outlineLvl w:val="1"/>
    </w:pPr>
    <w:rPr>
      <w:rFonts w:ascii="Times New Roman" w:eastAsia="Times New Roman" w:hAnsi="Times New Roman" w:cs="Times New Roman"/>
      <w:sz w:val="26"/>
      <w:szCs w:val="26"/>
      <w:u w:val="single" w:color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74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E1774D"/>
  </w:style>
  <w:style w:type="paragraph" w:styleId="a5">
    <w:name w:val="footer"/>
    <w:basedOn w:val="a"/>
    <w:link w:val="a6"/>
    <w:uiPriority w:val="99"/>
    <w:unhideWhenUsed/>
    <w:rsid w:val="00E1774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E1774D"/>
  </w:style>
  <w:style w:type="paragraph" w:styleId="a7">
    <w:name w:val="List Paragraph"/>
    <w:basedOn w:val="a"/>
    <w:uiPriority w:val="34"/>
    <w:qFormat/>
    <w:rsid w:val="003D515D"/>
    <w:pPr>
      <w:bidi/>
      <w:spacing w:after="200" w:line="276" w:lineRule="auto"/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D5B63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link w:val="a8"/>
    <w:uiPriority w:val="99"/>
    <w:semiHidden/>
    <w:rsid w:val="005D5B63"/>
    <w:rPr>
      <w:rFonts w:ascii="Tahoma" w:hAnsi="Tahoma" w:cs="Tahoma"/>
      <w:sz w:val="18"/>
      <w:szCs w:val="18"/>
    </w:rPr>
  </w:style>
  <w:style w:type="paragraph" w:styleId="aa">
    <w:name w:val="footnote text"/>
    <w:basedOn w:val="a"/>
    <w:link w:val="ab"/>
    <w:uiPriority w:val="99"/>
    <w:semiHidden/>
    <w:unhideWhenUsed/>
    <w:rsid w:val="002F4F57"/>
    <w:pPr>
      <w:bidi/>
      <w:spacing w:after="0" w:line="240" w:lineRule="auto"/>
    </w:pPr>
    <w:rPr>
      <w:sz w:val="20"/>
      <w:szCs w:val="20"/>
    </w:rPr>
  </w:style>
  <w:style w:type="character" w:customStyle="1" w:styleId="ab">
    <w:name w:val="טקסט הערת שוליים תו"/>
    <w:basedOn w:val="a0"/>
    <w:link w:val="aa"/>
    <w:uiPriority w:val="99"/>
    <w:semiHidden/>
    <w:rsid w:val="002F4F57"/>
  </w:style>
  <w:style w:type="character" w:styleId="ac">
    <w:name w:val="footnote reference"/>
    <w:uiPriority w:val="99"/>
    <w:semiHidden/>
    <w:unhideWhenUsed/>
    <w:rsid w:val="002F4F57"/>
    <w:rPr>
      <w:vertAlign w:val="superscript"/>
    </w:rPr>
  </w:style>
  <w:style w:type="character" w:styleId="Hyperlink">
    <w:name w:val="Hyperlink"/>
    <w:uiPriority w:val="99"/>
    <w:unhideWhenUsed/>
    <w:rsid w:val="001C3DA8"/>
    <w:rPr>
      <w:color w:val="0563C1"/>
      <w:u w:val="single"/>
    </w:rPr>
  </w:style>
  <w:style w:type="character" w:styleId="ad">
    <w:name w:val="annotation reference"/>
    <w:uiPriority w:val="99"/>
    <w:semiHidden/>
    <w:unhideWhenUsed/>
    <w:rsid w:val="006D241B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6D241B"/>
    <w:pPr>
      <w:spacing w:line="240" w:lineRule="auto"/>
    </w:pPr>
    <w:rPr>
      <w:sz w:val="20"/>
      <w:szCs w:val="20"/>
    </w:rPr>
  </w:style>
  <w:style w:type="character" w:customStyle="1" w:styleId="af">
    <w:name w:val="טקסט הערה תו"/>
    <w:basedOn w:val="a0"/>
    <w:link w:val="ae"/>
    <w:uiPriority w:val="99"/>
    <w:rsid w:val="006D241B"/>
  </w:style>
  <w:style w:type="table" w:styleId="af0">
    <w:name w:val="Table Grid"/>
    <w:basedOn w:val="a1"/>
    <w:uiPriority w:val="39"/>
    <w:rsid w:val="0001489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Unresolved Mention"/>
    <w:basedOn w:val="a0"/>
    <w:uiPriority w:val="99"/>
    <w:semiHidden/>
    <w:unhideWhenUsed/>
    <w:rsid w:val="003C204D"/>
    <w:rPr>
      <w:color w:val="605E5C"/>
      <w:shd w:val="clear" w:color="auto" w:fill="E1DFDD"/>
    </w:rPr>
  </w:style>
  <w:style w:type="paragraph" w:styleId="af2">
    <w:name w:val="Body Text"/>
    <w:basedOn w:val="a"/>
    <w:link w:val="af3"/>
    <w:unhideWhenUsed/>
    <w:rsid w:val="00C81486"/>
    <w:pPr>
      <w:tabs>
        <w:tab w:val="left" w:pos="1916"/>
      </w:tabs>
      <w:bidi/>
      <w:spacing w:after="0" w:line="360" w:lineRule="auto"/>
      <w:jc w:val="both"/>
    </w:pPr>
    <w:rPr>
      <w:rFonts w:ascii="Times New Roman" w:eastAsia="Times New Roman" w:hAnsi="Times New Roman" w:cs="David"/>
      <w:sz w:val="20"/>
      <w:szCs w:val="24"/>
      <w:lang w:eastAsia="he-IL"/>
    </w:rPr>
  </w:style>
  <w:style w:type="character" w:customStyle="1" w:styleId="af3">
    <w:name w:val="גוף טקסט תו"/>
    <w:basedOn w:val="a0"/>
    <w:link w:val="af2"/>
    <w:rsid w:val="00C81486"/>
    <w:rPr>
      <w:rFonts w:ascii="Times New Roman" w:eastAsia="Times New Roman" w:hAnsi="Times New Roman" w:cs="David"/>
      <w:szCs w:val="24"/>
      <w:lang w:eastAsia="he-IL"/>
    </w:rPr>
  </w:style>
  <w:style w:type="character" w:styleId="af4">
    <w:name w:val="Placeholder Text"/>
    <w:basedOn w:val="a0"/>
    <w:uiPriority w:val="99"/>
    <w:semiHidden/>
    <w:rsid w:val="0006069C"/>
    <w:rPr>
      <w:color w:val="808080"/>
    </w:rPr>
  </w:style>
  <w:style w:type="character" w:customStyle="1" w:styleId="10">
    <w:name w:val="כותרת 1 תו"/>
    <w:basedOn w:val="a0"/>
    <w:link w:val="1"/>
    <w:uiPriority w:val="9"/>
    <w:rsid w:val="005F4080"/>
    <w:rPr>
      <w:rFonts w:ascii="Times New Roman" w:eastAsia="Times New Roman" w:hAnsi="Times New Roman" w:cs="Times New Roman"/>
      <w:sz w:val="40"/>
      <w:szCs w:val="40"/>
      <w:u w:val="single" w:color="000000"/>
    </w:rPr>
  </w:style>
  <w:style w:type="character" w:customStyle="1" w:styleId="20">
    <w:name w:val="כותרת 2 תו"/>
    <w:basedOn w:val="a0"/>
    <w:link w:val="2"/>
    <w:uiPriority w:val="9"/>
    <w:rsid w:val="005F4080"/>
    <w:rPr>
      <w:rFonts w:ascii="Times New Roman" w:eastAsia="Times New Roman" w:hAnsi="Times New Roman" w:cs="Times New Roman"/>
      <w:sz w:val="26"/>
      <w:szCs w:val="26"/>
      <w:u w:val="single" w:color="000000"/>
    </w:rPr>
  </w:style>
  <w:style w:type="table" w:customStyle="1" w:styleId="TableNormal">
    <w:name w:val="Table Normal"/>
    <w:uiPriority w:val="2"/>
    <w:semiHidden/>
    <w:unhideWhenUsed/>
    <w:qFormat/>
    <w:rsid w:val="005F408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F408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8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Nirs\&#1496;&#1497;&#1508;&#1493;&#1500;%20&#1489;&#1497;&#1495;&#1497;&#1491;&#1493;&#1514;\&#1488;&#1490;&#1507;%20&#1502;&#1513;&#1488;&#1489;&#1497;%20&#1488;&#1504;&#1493;&#1513;\HR_A4_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CEB035-CABF-4110-B6C4-2CB8107C0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HR_A4_</Template>
  <TotalTime>35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Technion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שילה ניר</dc:creator>
  <cp:keywords/>
  <dc:description/>
  <cp:lastModifiedBy>ראש לשכת סמנכ"ל משאבי אנוש</cp:lastModifiedBy>
  <cp:revision>4</cp:revision>
  <cp:lastPrinted>2026-07-15T04:55:00Z</cp:lastPrinted>
  <dcterms:created xsi:type="dcterms:W3CDTF">2026-07-09T06:50:00Z</dcterms:created>
  <dcterms:modified xsi:type="dcterms:W3CDTF">2026-07-15T05:29:00Z</dcterms:modified>
</cp:coreProperties>
</file>