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1C57A" w14:textId="4F699DF6" w:rsidR="00CD66E0" w:rsidRPr="003B53AD" w:rsidRDefault="00CD66E0" w:rsidP="00CD66E0">
      <w:pPr>
        <w:jc w:val="center"/>
        <w:rPr>
          <w:rFonts w:ascii="David" w:hAnsi="David" w:cs="David"/>
          <w:b/>
          <w:bCs/>
          <w:sz w:val="28"/>
          <w:szCs w:val="28"/>
        </w:rPr>
      </w:pPr>
      <w:r w:rsidRPr="003B53AD">
        <w:rPr>
          <w:rFonts w:ascii="David" w:hAnsi="David" w:cs="David"/>
          <w:b/>
          <w:bCs/>
          <w:sz w:val="28"/>
          <w:szCs w:val="28"/>
          <w:rtl/>
        </w:rPr>
        <w:t>בקשה להחזר שכר לימוד עבור שנת הלימודים ______ במכללה</w:t>
      </w:r>
      <w:r w:rsidRPr="003B53AD">
        <w:rPr>
          <w:rFonts w:ascii="David" w:hAnsi="David" w:cs="David"/>
          <w:b/>
          <w:bCs/>
          <w:sz w:val="28"/>
          <w:szCs w:val="28"/>
          <w:rtl/>
        </w:rPr>
        <w:t>______________</w:t>
      </w:r>
    </w:p>
    <w:p w14:paraId="71B1CD28" w14:textId="10A56A56" w:rsidR="00CD66E0" w:rsidRPr="003B53AD" w:rsidRDefault="00CD66E0" w:rsidP="00CD66E0">
      <w:pPr>
        <w:jc w:val="right"/>
        <w:rPr>
          <w:rFonts w:ascii="David" w:hAnsi="David" w:cs="David"/>
          <w:b/>
          <w:bCs/>
          <w:u w:val="single"/>
        </w:rPr>
      </w:pPr>
      <w:r w:rsidRPr="003B53AD">
        <w:rPr>
          <w:rFonts w:ascii="David" w:hAnsi="David" w:cs="David"/>
          <w:b/>
          <w:bCs/>
          <w:u w:val="single"/>
          <w:rtl/>
        </w:rPr>
        <w:t>א. פרטי חבר</w:t>
      </w:r>
      <w:r w:rsidR="00E9275B" w:rsidRPr="003B53AD">
        <w:rPr>
          <w:rFonts w:ascii="David" w:hAnsi="David" w:cs="David" w:hint="cs"/>
          <w:b/>
          <w:bCs/>
          <w:u w:val="single"/>
          <w:rtl/>
        </w:rPr>
        <w:t>/ת</w:t>
      </w:r>
      <w:r w:rsidRPr="003B53AD">
        <w:rPr>
          <w:rFonts w:ascii="David" w:hAnsi="David" w:cs="David"/>
          <w:b/>
          <w:bCs/>
          <w:u w:val="single"/>
          <w:rtl/>
        </w:rPr>
        <w:t xml:space="preserve"> הסגל</w:t>
      </w:r>
      <w:r w:rsidR="00E9275B" w:rsidRPr="003B53AD">
        <w:rPr>
          <w:rFonts w:ascii="David" w:hAnsi="David" w:cs="David" w:hint="cs"/>
          <w:b/>
          <w:bCs/>
          <w:u w:val="single"/>
          <w:rtl/>
        </w:rPr>
        <w:t>:</w:t>
      </w:r>
    </w:p>
    <w:p w14:paraId="4D1870B1" w14:textId="1C4DA1BB" w:rsidR="00CD66E0" w:rsidRPr="00CD66E0" w:rsidRDefault="00E9275B" w:rsidP="00E9275B">
      <w:pPr>
        <w:jc w:val="right"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>שם פרטי:</w:t>
      </w:r>
      <w:r w:rsidR="00CD66E0" w:rsidRPr="00CD66E0">
        <w:rPr>
          <w:rFonts w:ascii="David" w:hAnsi="David" w:cs="David"/>
          <w:rtl/>
        </w:rPr>
        <w:t xml:space="preserve"> ______________ </w:t>
      </w:r>
      <w:r w:rsidR="00CD66E0" w:rsidRPr="00CD66E0">
        <w:rPr>
          <w:rFonts w:ascii="David" w:hAnsi="David" w:cs="David"/>
        </w:rPr>
        <w:t>__________________</w:t>
      </w:r>
      <w:r>
        <w:rPr>
          <w:rFonts w:ascii="David" w:hAnsi="David" w:cs="David" w:hint="cs"/>
          <w:rtl/>
        </w:rPr>
        <w:t>שם משפחה:</w:t>
      </w:r>
    </w:p>
    <w:p w14:paraId="3DA80533" w14:textId="216C382C" w:rsidR="00CD66E0" w:rsidRPr="00CD66E0" w:rsidRDefault="00E9275B" w:rsidP="00E9275B">
      <w:pPr>
        <w:jc w:val="right"/>
        <w:rPr>
          <w:rFonts w:ascii="David" w:hAnsi="David" w:cs="David"/>
        </w:rPr>
      </w:pPr>
      <w:r>
        <w:rPr>
          <w:rFonts w:ascii="David" w:hAnsi="David" w:cs="David"/>
        </w:rPr>
        <w:t>_______________</w:t>
      </w:r>
      <w:r w:rsidR="00CD66E0" w:rsidRPr="00CD66E0">
        <w:rPr>
          <w:rFonts w:ascii="David" w:hAnsi="David" w:cs="David"/>
        </w:rPr>
        <w:t xml:space="preserve"> </w:t>
      </w:r>
      <w:r w:rsidR="00CD66E0" w:rsidRPr="00CD66E0">
        <w:rPr>
          <w:rFonts w:ascii="David" w:hAnsi="David" w:cs="David"/>
          <w:rtl/>
        </w:rPr>
        <w:t>מס' ת.ז</w:t>
      </w:r>
      <w:r>
        <w:rPr>
          <w:rFonts w:ascii="David" w:hAnsi="David" w:cs="David" w:hint="cs"/>
          <w:rtl/>
        </w:rPr>
        <w:t>:</w:t>
      </w:r>
      <w:r w:rsidR="00CD66E0" w:rsidRPr="00CD66E0">
        <w:rPr>
          <w:rFonts w:ascii="David" w:hAnsi="David" w:cs="David"/>
          <w:rtl/>
        </w:rPr>
        <w:t xml:space="preserve"> _________________ היקף משרה</w:t>
      </w:r>
      <w:r>
        <w:rPr>
          <w:rFonts w:ascii="David" w:hAnsi="David" w:cs="David" w:hint="cs"/>
          <w:rtl/>
        </w:rPr>
        <w:t>:</w:t>
      </w:r>
      <w:r w:rsidR="00CD66E0" w:rsidRPr="00CD66E0">
        <w:rPr>
          <w:rFonts w:ascii="David" w:hAnsi="David" w:cs="David"/>
          <w:rtl/>
        </w:rPr>
        <w:t xml:space="preserve"> ____</w:t>
      </w:r>
      <w:r>
        <w:rPr>
          <w:rFonts w:ascii="David" w:hAnsi="David" w:cs="David" w:hint="cs"/>
          <w:rtl/>
        </w:rPr>
        <w:t>__</w:t>
      </w:r>
      <w:r w:rsidR="00CD66E0" w:rsidRPr="00CD66E0">
        <w:rPr>
          <w:rFonts w:ascii="David" w:hAnsi="David" w:cs="David"/>
          <w:rtl/>
        </w:rPr>
        <w:t>_ דרוג</w:t>
      </w:r>
    </w:p>
    <w:p w14:paraId="71DC59A1" w14:textId="77777777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  <w:rtl/>
        </w:rPr>
        <w:t>מעמד: קבוע / זמני</w:t>
      </w:r>
    </w:p>
    <w:p w14:paraId="2D67691B" w14:textId="3A16F197" w:rsidR="00CD66E0" w:rsidRPr="003B53AD" w:rsidRDefault="00CD66E0" w:rsidP="00CD66E0">
      <w:pPr>
        <w:jc w:val="right"/>
        <w:rPr>
          <w:rFonts w:ascii="David" w:hAnsi="David" w:cs="David" w:hint="cs"/>
          <w:b/>
          <w:bCs/>
          <w:u w:val="single"/>
          <w:rtl/>
        </w:rPr>
      </w:pPr>
      <w:r w:rsidRPr="003B53AD">
        <w:rPr>
          <w:rFonts w:ascii="David" w:hAnsi="David" w:cs="David"/>
          <w:b/>
          <w:bCs/>
          <w:u w:val="single"/>
          <w:rtl/>
        </w:rPr>
        <w:t>ב. פרטי התלמיד</w:t>
      </w:r>
      <w:r w:rsidR="00E9275B" w:rsidRPr="003B53AD">
        <w:rPr>
          <w:rFonts w:ascii="David" w:hAnsi="David" w:cs="David" w:hint="cs"/>
          <w:b/>
          <w:bCs/>
          <w:u w:val="single"/>
          <w:rtl/>
        </w:rPr>
        <w:t>:</w:t>
      </w:r>
    </w:p>
    <w:p w14:paraId="7337EEC6" w14:textId="15AB7651" w:rsidR="00CD66E0" w:rsidRPr="00CD66E0" w:rsidRDefault="00CD66E0" w:rsidP="00CD66E0">
      <w:pPr>
        <w:jc w:val="right"/>
        <w:rPr>
          <w:rFonts w:ascii="David" w:hAnsi="David" w:cs="David" w:hint="cs"/>
          <w:rtl/>
        </w:rPr>
      </w:pPr>
      <w:r w:rsidRPr="00CD66E0">
        <w:rPr>
          <w:rFonts w:ascii="David" w:hAnsi="David" w:cs="David"/>
          <w:rtl/>
        </w:rPr>
        <w:t xml:space="preserve">שם </w:t>
      </w:r>
      <w:r w:rsidR="00004403">
        <w:rPr>
          <w:rFonts w:ascii="David" w:hAnsi="David" w:cs="David" w:hint="cs"/>
          <w:rtl/>
        </w:rPr>
        <w:t>פרטי</w:t>
      </w:r>
      <w:r w:rsidRPr="00CD66E0">
        <w:rPr>
          <w:rFonts w:ascii="David" w:hAnsi="David" w:cs="David"/>
          <w:rtl/>
        </w:rPr>
        <w:t xml:space="preserve">: _______________ </w:t>
      </w:r>
      <w:r w:rsidRPr="00CD66E0">
        <w:rPr>
          <w:rFonts w:ascii="David" w:hAnsi="David" w:cs="David"/>
        </w:rPr>
        <w:t>__________________</w:t>
      </w:r>
      <w:r w:rsidR="00004403">
        <w:rPr>
          <w:rFonts w:ascii="David" w:hAnsi="David" w:cs="David" w:hint="cs"/>
          <w:rtl/>
        </w:rPr>
        <w:t>שם משפחה:</w:t>
      </w:r>
    </w:p>
    <w:p w14:paraId="43D00416" w14:textId="5C78DE9D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  <w:rtl/>
        </w:rPr>
        <w:t>מס' ת.ז</w:t>
      </w:r>
      <w:r w:rsidR="00B95592">
        <w:rPr>
          <w:rFonts w:ascii="David" w:hAnsi="David" w:cs="David" w:hint="cs"/>
          <w:rtl/>
        </w:rPr>
        <w:t>:</w:t>
      </w:r>
      <w:r w:rsidRPr="00CD66E0">
        <w:rPr>
          <w:rFonts w:ascii="David" w:hAnsi="David" w:cs="David"/>
          <w:rtl/>
        </w:rPr>
        <w:t xml:space="preserve"> __________________ קרבה לעובד: בן / בת / בן</w:t>
      </w:r>
      <w:r w:rsidR="00EB2B18">
        <w:rPr>
          <w:rFonts w:ascii="David" w:hAnsi="David" w:cs="David" w:hint="cs"/>
          <w:rtl/>
        </w:rPr>
        <w:t>/ת</w:t>
      </w:r>
      <w:r w:rsidRPr="00CD66E0">
        <w:rPr>
          <w:rFonts w:ascii="David" w:hAnsi="David" w:cs="David"/>
          <w:rtl/>
        </w:rPr>
        <w:t>-זוג</w:t>
      </w:r>
    </w:p>
    <w:p w14:paraId="1E399809" w14:textId="5B4B592D" w:rsidR="00CD66E0" w:rsidRPr="003B53AD" w:rsidRDefault="00CD66E0" w:rsidP="00EB2B18">
      <w:pPr>
        <w:jc w:val="right"/>
        <w:rPr>
          <w:rFonts w:ascii="David" w:hAnsi="David" w:cs="David" w:hint="cs"/>
          <w:b/>
          <w:bCs/>
          <w:sz w:val="20"/>
          <w:szCs w:val="20"/>
          <w:u w:val="single"/>
        </w:rPr>
      </w:pPr>
      <w:r w:rsidRPr="003B53AD">
        <w:rPr>
          <w:rFonts w:ascii="David" w:hAnsi="David" w:cs="David"/>
          <w:b/>
          <w:bCs/>
          <w:u w:val="single"/>
          <w:rtl/>
        </w:rPr>
        <w:t>ג. פרטי הבקשה</w:t>
      </w:r>
      <w:r w:rsidR="00EB2B18" w:rsidRPr="003B53AD">
        <w:rPr>
          <w:rFonts w:ascii="David" w:hAnsi="David" w:cs="David" w:hint="cs"/>
          <w:b/>
          <w:bCs/>
          <w:u w:val="single"/>
          <w:rtl/>
        </w:rPr>
        <w:t>:</w:t>
      </w:r>
    </w:p>
    <w:p w14:paraId="228A5528" w14:textId="77777777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  <w:rtl/>
        </w:rPr>
        <w:t>לימודים לתואר _________ בחוג _________________ שנת לימודים: א/ב/ג/ד</w:t>
      </w:r>
    </w:p>
    <w:p w14:paraId="2FF1A8BD" w14:textId="44EF4E57" w:rsidR="00CD66E0" w:rsidRPr="00CD66E0" w:rsidRDefault="005D2326" w:rsidP="00CD66E0">
      <w:pPr>
        <w:jc w:val="right"/>
        <w:rPr>
          <w:rFonts w:ascii="David" w:hAnsi="David" w:cs="David"/>
        </w:rPr>
      </w:pPr>
      <w:r>
        <w:rPr>
          <w:rFonts w:ascii="David" w:hAnsi="David" w:cs="David"/>
        </w:rPr>
        <w:t>(</w:t>
      </w:r>
      <w:r w:rsidR="00CD66E0" w:rsidRPr="00CD66E0">
        <w:rPr>
          <w:rFonts w:ascii="David" w:hAnsi="David" w:cs="David"/>
          <w:rtl/>
        </w:rPr>
        <w:t>מצ"ב אישור המכללה על הלימודים</w:t>
      </w:r>
      <w:r>
        <w:rPr>
          <w:rFonts w:ascii="David" w:hAnsi="David" w:cs="David"/>
        </w:rPr>
        <w:t>)</w:t>
      </w:r>
    </w:p>
    <w:p w14:paraId="64E31FE4" w14:textId="5E352C82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  <w:rtl/>
        </w:rPr>
        <w:t>ד. תקרת שכר הלימוד לשנה"ל _____</w:t>
      </w:r>
      <w:r w:rsidR="00A63263">
        <w:rPr>
          <w:rFonts w:ascii="David" w:hAnsi="David" w:cs="David" w:hint="cs"/>
          <w:rtl/>
        </w:rPr>
        <w:t xml:space="preserve">הנו ____________ש"ח. </w:t>
      </w:r>
      <w:r w:rsidRPr="00CD66E0">
        <w:rPr>
          <w:rFonts w:ascii="David" w:hAnsi="David" w:cs="David"/>
          <w:rtl/>
        </w:rPr>
        <w:t xml:space="preserve"> </w:t>
      </w:r>
    </w:p>
    <w:p w14:paraId="784B67BC" w14:textId="142C4FF1" w:rsidR="00CD66E0" w:rsidRPr="003B53AD" w:rsidRDefault="00CD66E0" w:rsidP="00CD66E0">
      <w:pPr>
        <w:jc w:val="right"/>
        <w:rPr>
          <w:rFonts w:ascii="David" w:hAnsi="David" w:cs="David" w:hint="cs"/>
          <w:b/>
          <w:bCs/>
          <w:u w:val="single"/>
          <w:rtl/>
        </w:rPr>
      </w:pPr>
      <w:r w:rsidRPr="003B53AD">
        <w:rPr>
          <w:rFonts w:ascii="David" w:hAnsi="David" w:cs="David"/>
          <w:b/>
          <w:bCs/>
          <w:u w:val="single"/>
          <w:rtl/>
        </w:rPr>
        <w:t>ה. הצהרת המבקש</w:t>
      </w:r>
      <w:r w:rsidR="00A63263" w:rsidRPr="003B53AD">
        <w:rPr>
          <w:rFonts w:ascii="David" w:hAnsi="David" w:cs="David" w:hint="cs"/>
          <w:b/>
          <w:bCs/>
          <w:u w:val="single"/>
          <w:rtl/>
        </w:rPr>
        <w:t>:</w:t>
      </w:r>
    </w:p>
    <w:p w14:paraId="7FD78570" w14:textId="53A4355C" w:rsidR="00CD66E0" w:rsidRPr="00CD66E0" w:rsidRDefault="00DB753C" w:rsidP="00CD66E0">
      <w:pPr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1. </w:t>
      </w:r>
      <w:r w:rsidR="00CD66E0" w:rsidRPr="00CD66E0">
        <w:rPr>
          <w:rFonts w:ascii="David" w:hAnsi="David" w:cs="David"/>
          <w:rtl/>
        </w:rPr>
        <w:t>הנני מצהיר בזה שכל הפרטים שמסרתי לעיל נכונים ומדויקים</w:t>
      </w:r>
      <w:r>
        <w:rPr>
          <w:rFonts w:ascii="David" w:hAnsi="David" w:cs="David" w:hint="cs"/>
          <w:rtl/>
        </w:rPr>
        <w:t>.</w:t>
      </w:r>
    </w:p>
    <w:p w14:paraId="0A271A7E" w14:textId="1F0D140E" w:rsidR="00CD66E0" w:rsidRPr="00CD66E0" w:rsidRDefault="00DB753C" w:rsidP="00CD66E0">
      <w:pPr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2. </w:t>
      </w:r>
      <w:r w:rsidR="00CD66E0" w:rsidRPr="00CD66E0">
        <w:rPr>
          <w:rFonts w:ascii="David" w:hAnsi="David" w:cs="David"/>
          <w:rtl/>
        </w:rPr>
        <w:t>ידוע לי שבכל מקרה של הפסקת עבודתי בטכניון, חל"ת או שינוי בהיקף משרתי, עלי להחזיר את</w:t>
      </w:r>
    </w:p>
    <w:p w14:paraId="1930108B" w14:textId="73BE48B0" w:rsidR="00CD66E0" w:rsidRPr="00CD66E0" w:rsidRDefault="00CD66E0" w:rsidP="001F272D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  <w:rtl/>
        </w:rPr>
        <w:t>שווי הפטור כמתחייב מהשינויים הנ"ל</w:t>
      </w:r>
      <w:r w:rsidR="001F272D">
        <w:rPr>
          <w:rFonts w:ascii="David" w:hAnsi="David" w:cs="David" w:hint="cs"/>
          <w:rtl/>
        </w:rPr>
        <w:t>.</w:t>
      </w:r>
    </w:p>
    <w:p w14:paraId="63F763E2" w14:textId="5F882D35" w:rsidR="00CD66E0" w:rsidRPr="00CD66E0" w:rsidRDefault="00BC09D0" w:rsidP="00CD66E0">
      <w:pPr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</w:rPr>
        <w:t>3.</w:t>
      </w:r>
      <w:r w:rsidR="00CD66E0" w:rsidRPr="00CD66E0">
        <w:rPr>
          <w:rFonts w:ascii="David" w:hAnsi="David" w:cs="David"/>
          <w:rtl/>
        </w:rPr>
        <w:t>ברור לי שבמקרה שבן משפחתי יפסיק לימודיו במכללה במהלך שנה"ל )לאחר שקיבלתי כספים</w:t>
      </w:r>
    </w:p>
    <w:p w14:paraId="24BFC891" w14:textId="77777777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מהטכניון( והמכללה החזירה לו את החלק היחסי מהסכום או את כולו, יהיה עלי להחזיר תשלום זה</w:t>
      </w:r>
    </w:p>
    <w:p w14:paraId="6C7E38FE" w14:textId="28D2BCA3" w:rsidR="00CD66E0" w:rsidRPr="00CD66E0" w:rsidRDefault="00CD66E0" w:rsidP="00BC09D0">
      <w:pPr>
        <w:jc w:val="right"/>
        <w:rPr>
          <w:rFonts w:ascii="David" w:hAnsi="David" w:cs="David" w:hint="cs"/>
          <w:rtl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לטכניון</w:t>
      </w:r>
      <w:r w:rsidR="00BC09D0">
        <w:rPr>
          <w:rFonts w:ascii="David" w:hAnsi="David" w:cs="David" w:hint="cs"/>
          <w:rtl/>
        </w:rPr>
        <w:t>.</w:t>
      </w:r>
    </w:p>
    <w:p w14:paraId="415D4BB4" w14:textId="70E82B7E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  <w:rtl/>
        </w:rPr>
        <w:t>גובה שכר הלימוד שיוחזר לי יהיה יחסי לתקופת עבודתי בפועל בטכניון במשך כל השנה ולפי היקף</w:t>
      </w:r>
      <w:r w:rsidR="00B843D7">
        <w:rPr>
          <w:rFonts w:ascii="David" w:hAnsi="David" w:cs="David"/>
        </w:rPr>
        <w:t>. 4</w:t>
      </w:r>
    </w:p>
    <w:p w14:paraId="332E13BB" w14:textId="77777777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העסקתי בתקופה זו. הסכום יהיה כפוף לתקרת הפטור וההחזר המקובל לגבי המוסדות להשכלה</w:t>
      </w:r>
    </w:p>
    <w:p w14:paraId="09B7B086" w14:textId="760550E4" w:rsidR="00CD66E0" w:rsidRPr="00CD66E0" w:rsidRDefault="00CD66E0" w:rsidP="00CD66E0">
      <w:pPr>
        <w:jc w:val="right"/>
        <w:rPr>
          <w:rFonts w:ascii="David" w:hAnsi="David" w:cs="David" w:hint="cs"/>
          <w:rtl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גבוהה המקובלים</w:t>
      </w:r>
      <w:r w:rsidR="002D6464">
        <w:rPr>
          <w:rFonts w:ascii="David" w:hAnsi="David" w:cs="David" w:hint="cs"/>
          <w:rtl/>
        </w:rPr>
        <w:t>.</w:t>
      </w:r>
    </w:p>
    <w:p w14:paraId="66FBB202" w14:textId="1DC28999" w:rsidR="00CD66E0" w:rsidRPr="00CD66E0" w:rsidRDefault="002D6464" w:rsidP="00CD66E0">
      <w:pPr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5. </w:t>
      </w:r>
      <w:r w:rsidR="00CD66E0" w:rsidRPr="00CD66E0">
        <w:rPr>
          <w:rFonts w:ascii="David" w:hAnsi="David" w:cs="David"/>
          <w:rtl/>
        </w:rPr>
        <w:t>ידוע לי כי התשלום ששילמתי עבור שכר הלימוד במכללה הנ"ל, יוחזר לי רק אחרי שאמציא קבלה</w:t>
      </w:r>
    </w:p>
    <w:p w14:paraId="60E8F2CE" w14:textId="5C72D0FB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 xml:space="preserve">מקורית על התשלום </w:t>
      </w:r>
      <w:r w:rsidR="002D6464">
        <w:rPr>
          <w:rFonts w:ascii="David" w:hAnsi="David" w:cs="David" w:hint="cs"/>
          <w:rtl/>
        </w:rPr>
        <w:t>(</w:t>
      </w:r>
      <w:r w:rsidRPr="00CD66E0">
        <w:rPr>
          <w:rFonts w:ascii="David" w:hAnsi="David" w:cs="David"/>
          <w:rtl/>
        </w:rPr>
        <w:t>אישור המכללה על גובה שכ"ל ששולם</w:t>
      </w:r>
      <w:r w:rsidR="00DC25B8">
        <w:rPr>
          <w:rFonts w:ascii="David" w:hAnsi="David" w:cs="David" w:hint="cs"/>
          <w:rtl/>
        </w:rPr>
        <w:t>)</w:t>
      </w:r>
      <w:r w:rsidRPr="00CD66E0">
        <w:rPr>
          <w:rFonts w:ascii="David" w:hAnsi="David" w:cs="David"/>
          <w:rtl/>
        </w:rPr>
        <w:t xml:space="preserve"> ואישור על חוג הלימודים והתואר</w:t>
      </w:r>
      <w:r w:rsidR="00DC25B8">
        <w:rPr>
          <w:rFonts w:ascii="David" w:hAnsi="David" w:cs="David" w:hint="cs"/>
          <w:rtl/>
        </w:rPr>
        <w:t>.</w:t>
      </w:r>
      <w:r w:rsidRPr="00CD66E0">
        <w:rPr>
          <w:rFonts w:ascii="David" w:hAnsi="David" w:cs="David"/>
        </w:rPr>
        <w:t>.</w:t>
      </w:r>
    </w:p>
    <w:p w14:paraId="63B7C13E" w14:textId="1B10FFEE" w:rsidR="00CD66E0" w:rsidRPr="00CD66E0" w:rsidRDefault="00DC25B8" w:rsidP="00DC25B8">
      <w:pPr>
        <w:jc w:val="right"/>
        <w:rPr>
          <w:rFonts w:ascii="David" w:hAnsi="David" w:cs="David"/>
        </w:rPr>
      </w:pPr>
      <w:r>
        <w:rPr>
          <w:rFonts w:ascii="David" w:hAnsi="David" w:cs="David"/>
        </w:rPr>
        <w:t>.</w:t>
      </w:r>
      <w:r w:rsidR="00CD66E0" w:rsidRPr="00CD66E0"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</w:t>
      </w:r>
      <w:r w:rsidR="00CD66E0" w:rsidRPr="00CD66E0">
        <w:rPr>
          <w:rFonts w:ascii="David" w:hAnsi="David" w:cs="David"/>
          <w:rtl/>
        </w:rPr>
        <w:t>ידוע לי כי מן ההחזר ינוכו המיסים כחוק</w:t>
      </w:r>
      <w:r w:rsidR="00CD66E0" w:rsidRPr="00CD66E0">
        <w:rPr>
          <w:rFonts w:ascii="David" w:hAnsi="David" w:cs="David"/>
        </w:rPr>
        <w:t>.</w:t>
      </w:r>
      <w:r>
        <w:rPr>
          <w:rFonts w:ascii="David" w:hAnsi="David" w:cs="David"/>
        </w:rPr>
        <w:t xml:space="preserve">6 </w:t>
      </w:r>
    </w:p>
    <w:p w14:paraId="1B7D63C2" w14:textId="6C6F24C0" w:rsidR="00CD66E0" w:rsidRPr="00CD66E0" w:rsidRDefault="00DC25B8" w:rsidP="00CD66E0">
      <w:pPr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7. </w:t>
      </w:r>
      <w:r w:rsidR="00CD66E0" w:rsidRPr="00CD66E0">
        <w:rPr>
          <w:rFonts w:ascii="David" w:hAnsi="David" w:cs="David"/>
          <w:rtl/>
        </w:rPr>
        <w:t>ידוע לי כי הטכניון מכסה תשלום שכר לימוד לתואר אחד בלבד מכל סוג, לבן משפחה. אישור זה</w:t>
      </w:r>
    </w:p>
    <w:p w14:paraId="3468C319" w14:textId="7F2A9F87" w:rsidR="00CD66E0" w:rsidRPr="00CD66E0" w:rsidRDefault="004054FE" w:rsidP="00CD66E0">
      <w:pPr>
        <w:jc w:val="right"/>
        <w:rPr>
          <w:rFonts w:ascii="David" w:hAnsi="David" w:cs="David"/>
        </w:rPr>
      </w:pPr>
      <w:proofErr w:type="gramStart"/>
      <w:r>
        <w:rPr>
          <w:rFonts w:ascii="David" w:hAnsi="David" w:cs="David"/>
        </w:rPr>
        <w:t>.</w:t>
      </w:r>
      <w:r w:rsidR="00195FD5">
        <w:rPr>
          <w:rFonts w:ascii="David" w:hAnsi="David" w:cs="David"/>
        </w:rPr>
        <w:t>(</w:t>
      </w:r>
      <w:r w:rsidR="00CD66E0" w:rsidRPr="00CD66E0">
        <w:rPr>
          <w:rFonts w:ascii="David" w:hAnsi="David" w:cs="David"/>
        </w:rPr>
        <w:t xml:space="preserve"> </w:t>
      </w:r>
      <w:r w:rsidR="00CD66E0" w:rsidRPr="00CD66E0">
        <w:rPr>
          <w:rFonts w:ascii="David" w:hAnsi="David" w:cs="David"/>
          <w:rtl/>
        </w:rPr>
        <w:t>ניתן</w:t>
      </w:r>
      <w:proofErr w:type="gramEnd"/>
      <w:r w:rsidR="00CD66E0" w:rsidRPr="00CD66E0">
        <w:rPr>
          <w:rFonts w:ascii="David" w:hAnsi="David" w:cs="David"/>
          <w:rtl/>
        </w:rPr>
        <w:t xml:space="preserve"> עבור חוג הלימודים המפורט לעיל בלבד ולא יעלה על % _________ </w:t>
      </w:r>
      <w:r w:rsidR="00195FD5">
        <w:rPr>
          <w:rFonts w:ascii="David" w:hAnsi="David" w:cs="David" w:hint="cs"/>
          <w:rtl/>
        </w:rPr>
        <w:t>(</w:t>
      </w:r>
      <w:r w:rsidR="00CD66E0" w:rsidRPr="00CD66E0">
        <w:rPr>
          <w:rFonts w:ascii="David" w:hAnsi="David" w:cs="David"/>
          <w:rtl/>
        </w:rPr>
        <w:t>להלן: התקרה</w:t>
      </w:r>
    </w:p>
    <w:p w14:paraId="321163B5" w14:textId="63715AB2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בכל מקרה של שינוי מוסד או חוג לימודים, יקוזז שכר הלימוד ששולם לי ע"י הטכניון מתקרת שכ"ל</w:t>
      </w:r>
      <w:r w:rsidR="003B53AD">
        <w:rPr>
          <w:rFonts w:ascii="David" w:hAnsi="David" w:cs="David" w:hint="cs"/>
          <w:rtl/>
        </w:rPr>
        <w:t>.</w:t>
      </w:r>
    </w:p>
    <w:p w14:paraId="602AF77C" w14:textId="77777777" w:rsidR="00CD66E0" w:rsidRPr="00CD66E0" w:rsidRDefault="00CD66E0" w:rsidP="00CD66E0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בן משפחה שקיבל פטור משכר לימוד לתואר _______ וניצל אותו במלואו לא יהיה זכאי לפטור עבור</w:t>
      </w:r>
    </w:p>
    <w:p w14:paraId="25E1BA29" w14:textId="2EE6AF89" w:rsidR="00CD66E0" w:rsidRPr="00CD66E0" w:rsidRDefault="00CD66E0" w:rsidP="003B53AD">
      <w:pPr>
        <w:jc w:val="right"/>
        <w:rPr>
          <w:rFonts w:ascii="David" w:hAnsi="David" w:cs="David"/>
        </w:rPr>
      </w:pPr>
      <w:r w:rsidRPr="00CD66E0">
        <w:rPr>
          <w:rFonts w:ascii="David" w:hAnsi="David" w:cs="David"/>
        </w:rPr>
        <w:t xml:space="preserve"> </w:t>
      </w:r>
      <w:r w:rsidRPr="00CD66E0">
        <w:rPr>
          <w:rFonts w:ascii="David" w:hAnsi="David" w:cs="David"/>
          <w:rtl/>
        </w:rPr>
        <w:t>תואר ______ נוסף</w:t>
      </w:r>
      <w:r w:rsidR="003B53AD">
        <w:rPr>
          <w:rFonts w:ascii="David" w:hAnsi="David" w:cs="David" w:hint="cs"/>
          <w:rtl/>
        </w:rPr>
        <w:t>.</w:t>
      </w:r>
    </w:p>
    <w:p w14:paraId="04B90E5C" w14:textId="77777777" w:rsidR="003B53AD" w:rsidRDefault="003B53AD" w:rsidP="00CD66E0">
      <w:pPr>
        <w:jc w:val="right"/>
        <w:rPr>
          <w:rFonts w:ascii="David" w:hAnsi="David" w:cs="David"/>
          <w:rtl/>
        </w:rPr>
      </w:pPr>
    </w:p>
    <w:p w14:paraId="0C301844" w14:textId="4A6885A3" w:rsidR="00F52C98" w:rsidRPr="00CD66E0" w:rsidRDefault="00CD66E0" w:rsidP="00CD66E0">
      <w:pPr>
        <w:jc w:val="right"/>
        <w:rPr>
          <w:rFonts w:ascii="David" w:hAnsi="David" w:cs="David" w:hint="cs"/>
          <w:rtl/>
        </w:rPr>
      </w:pPr>
      <w:r w:rsidRPr="00CD66E0">
        <w:rPr>
          <w:rFonts w:ascii="David" w:hAnsi="David" w:cs="David"/>
          <w:rtl/>
        </w:rPr>
        <w:t>תאריך: ____________ חתימת חבר הסגל</w:t>
      </w:r>
      <w:r w:rsidR="003B53AD">
        <w:rPr>
          <w:rFonts w:ascii="David" w:hAnsi="David" w:cs="David" w:hint="cs"/>
          <w:rtl/>
        </w:rPr>
        <w:t>:_____________________</w:t>
      </w:r>
    </w:p>
    <w:sectPr w:rsidR="00F52C98" w:rsidRPr="00CD66E0" w:rsidSect="00B51E24">
      <w:headerReference w:type="default" r:id="rId8"/>
      <w:footerReference w:type="default" r:id="rId9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D536" w14:textId="77777777" w:rsidR="00683C17" w:rsidRDefault="00683C17" w:rsidP="00E1774D">
      <w:pPr>
        <w:spacing w:after="0" w:line="240" w:lineRule="auto"/>
      </w:pPr>
      <w:r>
        <w:separator/>
      </w:r>
    </w:p>
  </w:endnote>
  <w:endnote w:type="continuationSeparator" w:id="0">
    <w:p w14:paraId="025855E6" w14:textId="77777777" w:rsidR="00683C17" w:rsidRDefault="00683C17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90C0" w14:textId="77777777" w:rsidR="00683C17" w:rsidRDefault="00683C17" w:rsidP="00E1774D">
      <w:pPr>
        <w:spacing w:after="0" w:line="240" w:lineRule="auto"/>
      </w:pPr>
      <w:r>
        <w:separator/>
      </w:r>
    </w:p>
  </w:footnote>
  <w:footnote w:type="continuationSeparator" w:id="0">
    <w:p w14:paraId="39B36AF6" w14:textId="77777777" w:rsidR="00683C17" w:rsidRDefault="00683C17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22254">
    <w:abstractNumId w:val="2"/>
  </w:num>
  <w:num w:numId="2" w16cid:durableId="1166019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0"/>
  </w:num>
  <w:num w:numId="4" w16cid:durableId="1560241687">
    <w:abstractNumId w:val="3"/>
  </w:num>
  <w:num w:numId="5" w16cid:durableId="83441818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4403"/>
    <w:rsid w:val="00005BF6"/>
    <w:rsid w:val="000069DF"/>
    <w:rsid w:val="00014893"/>
    <w:rsid w:val="00017024"/>
    <w:rsid w:val="000400DD"/>
    <w:rsid w:val="00040E4F"/>
    <w:rsid w:val="000547A1"/>
    <w:rsid w:val="0006069C"/>
    <w:rsid w:val="00066B4D"/>
    <w:rsid w:val="00074BCF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688"/>
    <w:rsid w:val="00120F3F"/>
    <w:rsid w:val="0012138A"/>
    <w:rsid w:val="00123178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E6E20"/>
    <w:rsid w:val="001F272D"/>
    <w:rsid w:val="001F3870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6D8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B53AD"/>
    <w:rsid w:val="003C12B8"/>
    <w:rsid w:val="003C204D"/>
    <w:rsid w:val="003C21A4"/>
    <w:rsid w:val="003C5565"/>
    <w:rsid w:val="003D42A6"/>
    <w:rsid w:val="003D4AF1"/>
    <w:rsid w:val="003D515D"/>
    <w:rsid w:val="003D6380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8519D"/>
    <w:rsid w:val="00493C67"/>
    <w:rsid w:val="004964F1"/>
    <w:rsid w:val="004A7953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07415"/>
    <w:rsid w:val="0051387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6924"/>
    <w:rsid w:val="005876DC"/>
    <w:rsid w:val="0059003D"/>
    <w:rsid w:val="00593D09"/>
    <w:rsid w:val="00594FF1"/>
    <w:rsid w:val="005962CE"/>
    <w:rsid w:val="005A2E32"/>
    <w:rsid w:val="005A488E"/>
    <w:rsid w:val="005C0D0F"/>
    <w:rsid w:val="005C4BAC"/>
    <w:rsid w:val="005C5AE3"/>
    <w:rsid w:val="005C5F86"/>
    <w:rsid w:val="005D0328"/>
    <w:rsid w:val="005D0CEB"/>
    <w:rsid w:val="005D2326"/>
    <w:rsid w:val="005D5604"/>
    <w:rsid w:val="005D5B63"/>
    <w:rsid w:val="005D6F4D"/>
    <w:rsid w:val="005E1496"/>
    <w:rsid w:val="005E4D73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6077"/>
    <w:rsid w:val="00637A0D"/>
    <w:rsid w:val="00646A79"/>
    <w:rsid w:val="0064745A"/>
    <w:rsid w:val="00647AB2"/>
    <w:rsid w:val="0065070D"/>
    <w:rsid w:val="00657529"/>
    <w:rsid w:val="00683C17"/>
    <w:rsid w:val="00684BE7"/>
    <w:rsid w:val="00690BDD"/>
    <w:rsid w:val="00693BEB"/>
    <w:rsid w:val="00695366"/>
    <w:rsid w:val="00696639"/>
    <w:rsid w:val="006973E8"/>
    <w:rsid w:val="006A0AF8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31637"/>
    <w:rsid w:val="00832DC7"/>
    <w:rsid w:val="00835678"/>
    <w:rsid w:val="008369A0"/>
    <w:rsid w:val="008452BE"/>
    <w:rsid w:val="008524CD"/>
    <w:rsid w:val="0085285A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7A05"/>
    <w:rsid w:val="008D7F92"/>
    <w:rsid w:val="008F23D8"/>
    <w:rsid w:val="008F496E"/>
    <w:rsid w:val="008F4F27"/>
    <w:rsid w:val="00901E1B"/>
    <w:rsid w:val="009042C4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370C"/>
    <w:rsid w:val="00974075"/>
    <w:rsid w:val="00977D82"/>
    <w:rsid w:val="009933A1"/>
    <w:rsid w:val="00993FFC"/>
    <w:rsid w:val="009A2A81"/>
    <w:rsid w:val="009A4CDC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53C5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9322B"/>
    <w:rsid w:val="00B941D9"/>
    <w:rsid w:val="00B95592"/>
    <w:rsid w:val="00BA1BE1"/>
    <w:rsid w:val="00BA62B5"/>
    <w:rsid w:val="00BA7E2E"/>
    <w:rsid w:val="00BB3A80"/>
    <w:rsid w:val="00BB7582"/>
    <w:rsid w:val="00BC09D0"/>
    <w:rsid w:val="00BC124D"/>
    <w:rsid w:val="00BC6F05"/>
    <w:rsid w:val="00BD0330"/>
    <w:rsid w:val="00BD2162"/>
    <w:rsid w:val="00BD321B"/>
    <w:rsid w:val="00BE0237"/>
    <w:rsid w:val="00BE3211"/>
    <w:rsid w:val="00BE5C70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F61AF"/>
    <w:rsid w:val="00D01AF2"/>
    <w:rsid w:val="00D03417"/>
    <w:rsid w:val="00D13031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5107D"/>
    <w:rsid w:val="00D64464"/>
    <w:rsid w:val="00D72194"/>
    <w:rsid w:val="00D76D20"/>
    <w:rsid w:val="00D85DD1"/>
    <w:rsid w:val="00D9245A"/>
    <w:rsid w:val="00DA3B61"/>
    <w:rsid w:val="00DA405D"/>
    <w:rsid w:val="00DA7AD7"/>
    <w:rsid w:val="00DB753C"/>
    <w:rsid w:val="00DC0F6F"/>
    <w:rsid w:val="00DC25B8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405A0"/>
    <w:rsid w:val="00E41EA7"/>
    <w:rsid w:val="00E456CB"/>
    <w:rsid w:val="00E47896"/>
    <w:rsid w:val="00E56BD9"/>
    <w:rsid w:val="00E63495"/>
    <w:rsid w:val="00E66257"/>
    <w:rsid w:val="00E72CFF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26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semiHidden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semiHidden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</TotalTime>
  <Pages>1</Pages>
  <Words>286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2026-07-08T11:57:00Z</dcterms:created>
  <dcterms:modified xsi:type="dcterms:W3CDTF">2026-07-08T11:57:00Z</dcterms:modified>
</cp:coreProperties>
</file>